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03574" w14:textId="77777777" w:rsidR="00DB5BA0" w:rsidRPr="000E4A28" w:rsidRDefault="00E14C3F" w:rsidP="00E14C3F">
      <w:pPr>
        <w:pStyle w:val="ProvinciaTesto"/>
        <w:ind w:left="0"/>
        <w:jc w:val="center"/>
        <w:rPr>
          <w:b/>
        </w:rPr>
      </w:pPr>
      <w:r w:rsidRPr="000E4A28">
        <w:rPr>
          <w:b/>
        </w:rPr>
        <w:t>CONCESSIONE DI CONTRIBUTI AI NUCLEI FAMILIARI DELLE PERSONE CON DISABILITÀ GRAVISSIME</w:t>
      </w:r>
    </w:p>
    <w:p w14:paraId="64EFA5BD" w14:textId="77777777" w:rsidR="00DB5BA0" w:rsidRPr="00EC47E4" w:rsidRDefault="00DB5BA0" w:rsidP="00E14C3F">
      <w:pPr>
        <w:pStyle w:val="ProvinciaTesto"/>
        <w:ind w:left="0"/>
        <w:rPr>
          <w:sz w:val="16"/>
          <w:szCs w:val="16"/>
        </w:rPr>
      </w:pPr>
    </w:p>
    <w:p w14:paraId="58B63493" w14:textId="77777777" w:rsidR="00DB5BA0" w:rsidRPr="000E4A28" w:rsidRDefault="00E14C3F" w:rsidP="00E14C3F">
      <w:pPr>
        <w:pStyle w:val="ProvinciaTesto"/>
        <w:ind w:left="0"/>
        <w:jc w:val="center"/>
        <w:rPr>
          <w:b/>
          <w:i/>
          <w:u w:val="single"/>
        </w:rPr>
      </w:pPr>
      <w:r w:rsidRPr="000E4A28">
        <w:rPr>
          <w:b/>
          <w:i/>
          <w:u w:val="single"/>
        </w:rPr>
        <w:t>Modulo di richiesta di certificazione specialistica</w:t>
      </w:r>
    </w:p>
    <w:p w14:paraId="610BE156" w14:textId="77777777" w:rsidR="00E14C3F" w:rsidRPr="00EC47E4" w:rsidRDefault="00E14C3F" w:rsidP="00E14C3F">
      <w:pPr>
        <w:pStyle w:val="ProvinciaTesto"/>
        <w:ind w:left="0"/>
        <w:rPr>
          <w:sz w:val="16"/>
          <w:szCs w:val="16"/>
        </w:rPr>
      </w:pPr>
    </w:p>
    <w:p w14:paraId="1FD09CB3" w14:textId="77777777" w:rsidR="00E14C3F" w:rsidRPr="000E4A28" w:rsidRDefault="00E14C3F" w:rsidP="00E14C3F">
      <w:pPr>
        <w:spacing w:after="0" w:line="240" w:lineRule="auto"/>
        <w:contextualSpacing/>
        <w:jc w:val="both"/>
        <w:rPr>
          <w:rFonts w:ascii="Garamond" w:eastAsia="Times New Roman" w:hAnsi="Garamond"/>
        </w:rPr>
      </w:pPr>
      <w:r w:rsidRPr="000E4A28">
        <w:rPr>
          <w:rFonts w:ascii="Garamond" w:eastAsia="Times New Roman" w:hAnsi="Garamond"/>
        </w:rPr>
        <w:t>Il/La sottoscritto/a</w:t>
      </w:r>
    </w:p>
    <w:p w14:paraId="21184D8E" w14:textId="77777777" w:rsidR="00E14C3F" w:rsidRPr="00EC47E4" w:rsidRDefault="00E14C3F" w:rsidP="00E14C3F">
      <w:pPr>
        <w:spacing w:after="0" w:line="240" w:lineRule="auto"/>
        <w:contextualSpacing/>
        <w:jc w:val="both"/>
        <w:rPr>
          <w:rFonts w:ascii="Garamond" w:hAnsi="Garamond"/>
          <w:sz w:val="8"/>
          <w:szCs w:val="8"/>
        </w:rPr>
      </w:pPr>
    </w:p>
    <w:p w14:paraId="3C6401D9" w14:textId="77777777" w:rsidR="00E14C3F" w:rsidRPr="000E4A28" w:rsidRDefault="00E14C3F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</w:t>
      </w:r>
      <w:r w:rsidR="0035525C">
        <w:rPr>
          <w:rFonts w:ascii="Garamond" w:eastAsia="Courier New" w:hAnsi="Garamond" w:cs="Courier New"/>
          <w:szCs w:val="28"/>
        </w:rPr>
        <w:t>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3A7C3B0" w14:textId="7D18BA74" w:rsidR="00E14C3F" w:rsidRPr="000E4A28" w:rsidRDefault="00E14C3F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proofErr w:type="gramStart"/>
      <w:r w:rsidRPr="000E4A28">
        <w:rPr>
          <w:rFonts w:ascii="Garamond" w:eastAsia="Times New Roman" w:hAnsi="Garamond"/>
          <w:szCs w:val="28"/>
        </w:rPr>
        <w:t>in</w:t>
      </w:r>
      <w:proofErr w:type="gramEnd"/>
      <w:r w:rsidRPr="000E4A28">
        <w:rPr>
          <w:rFonts w:ascii="Garamond" w:eastAsia="Times New Roman" w:hAnsi="Garamond"/>
          <w:szCs w:val="28"/>
        </w:rPr>
        <w:t xml:space="preserve"> qualità di _______________________________</w:t>
      </w:r>
      <w:r w:rsidRPr="000E4A28">
        <w:rPr>
          <w:rFonts w:ascii="Garamond" w:eastAsia="Times New Roman" w:hAnsi="Garamond"/>
          <w:b/>
          <w:i/>
          <w:szCs w:val="28"/>
        </w:rPr>
        <w:t xml:space="preserve">    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(</w:t>
      </w:r>
      <w:r w:rsidR="0075174E">
        <w:rPr>
          <w:rFonts w:ascii="Garamond" w:hAnsi="Garamond"/>
          <w:b/>
          <w:bCs/>
          <w:sz w:val="18"/>
          <w:szCs w:val="18"/>
        </w:rPr>
        <w:t>titolare/</w:t>
      </w:r>
      <w:r w:rsidR="0075174E" w:rsidRPr="009A174C">
        <w:rPr>
          <w:rFonts w:ascii="Garamond" w:hAnsi="Garamond"/>
          <w:b/>
          <w:bCs/>
          <w:sz w:val="18"/>
          <w:szCs w:val="18"/>
        </w:rPr>
        <w:t>familiare</w:t>
      </w:r>
      <w:r w:rsidR="0075174E">
        <w:rPr>
          <w:rFonts w:ascii="Garamond" w:hAnsi="Garamond"/>
          <w:b/>
          <w:bCs/>
          <w:sz w:val="18"/>
          <w:szCs w:val="18"/>
        </w:rPr>
        <w:t>/tutore/altro (spec.)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)</w:t>
      </w:r>
    </w:p>
    <w:p w14:paraId="360B1952" w14:textId="77777777" w:rsidR="00E14C3F" w:rsidRPr="00EC47E4" w:rsidRDefault="00E14C3F" w:rsidP="00EC47E4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16"/>
        </w:rPr>
      </w:pPr>
    </w:p>
    <w:p w14:paraId="62D72538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Cs w:val="28"/>
        </w:rPr>
      </w:pPr>
      <w:proofErr w:type="gramStart"/>
      <w:r w:rsidRPr="000E4A28">
        <w:rPr>
          <w:rFonts w:ascii="Garamond" w:eastAsia="Times New Roman" w:hAnsi="Garamond"/>
          <w:b/>
          <w:i/>
          <w:szCs w:val="28"/>
        </w:rPr>
        <w:t>fa</w:t>
      </w:r>
      <w:proofErr w:type="gramEnd"/>
      <w:r w:rsidRPr="000E4A28">
        <w:rPr>
          <w:rFonts w:ascii="Garamond" w:eastAsia="Times New Roman" w:hAnsi="Garamond"/>
          <w:b/>
          <w:i/>
          <w:szCs w:val="28"/>
        </w:rPr>
        <w:t xml:space="preserve"> domanda di certificazione specialistica</w:t>
      </w:r>
    </w:p>
    <w:p w14:paraId="72BBCBA7" w14:textId="77777777" w:rsidR="00A82DE3" w:rsidRPr="00EC47E4" w:rsidRDefault="00A82DE3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2980BE9B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 w:val="20"/>
          <w:szCs w:val="28"/>
        </w:rPr>
      </w:pPr>
      <w:r w:rsidRPr="000E4A28">
        <w:rPr>
          <w:rFonts w:ascii="Garamond" w:eastAsia="Times New Roman" w:hAnsi="Garamond"/>
          <w:b/>
          <w:i/>
          <w:sz w:val="20"/>
          <w:szCs w:val="28"/>
        </w:rPr>
        <w:t>(</w:t>
      </w:r>
      <w:proofErr w:type="gramStart"/>
      <w:r w:rsidRPr="000E4A28">
        <w:rPr>
          <w:rFonts w:ascii="Garamond" w:eastAsia="Times New Roman" w:hAnsi="Garamond"/>
          <w:b/>
          <w:i/>
          <w:sz w:val="20"/>
          <w:szCs w:val="28"/>
        </w:rPr>
        <w:t>la</w:t>
      </w:r>
      <w:proofErr w:type="gramEnd"/>
      <w:r w:rsidRPr="000E4A28">
        <w:rPr>
          <w:rFonts w:ascii="Garamond" w:eastAsia="Times New Roman" w:hAnsi="Garamond"/>
          <w:b/>
          <w:i/>
          <w:sz w:val="20"/>
          <w:szCs w:val="28"/>
        </w:rPr>
        <w:t xml:space="preserve"> parte sottostante è da compilare soltanto nel caso in cui il richiedente è persona diversa dal titolare)</w:t>
      </w:r>
    </w:p>
    <w:p w14:paraId="4B1CFA61" w14:textId="77777777" w:rsidR="000E4A28" w:rsidRPr="00EC47E4" w:rsidRDefault="000E4A28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28"/>
        </w:rPr>
      </w:pPr>
    </w:p>
    <w:p w14:paraId="31BE2C50" w14:textId="77777777" w:rsidR="00E14C3F" w:rsidRDefault="000C12C6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proofErr w:type="gramStart"/>
      <w:r w:rsidRPr="000E4A28">
        <w:rPr>
          <w:rFonts w:ascii="Garamond" w:eastAsia="Times New Roman" w:hAnsi="Garamond"/>
          <w:szCs w:val="28"/>
        </w:rPr>
        <w:t>p</w:t>
      </w:r>
      <w:r w:rsidR="00A82DE3" w:rsidRPr="000E4A28">
        <w:rPr>
          <w:rFonts w:ascii="Garamond" w:eastAsia="Times New Roman" w:hAnsi="Garamond"/>
          <w:szCs w:val="28"/>
        </w:rPr>
        <w:t>er</w:t>
      </w:r>
      <w:proofErr w:type="gramEnd"/>
      <w:r w:rsidR="00A82DE3" w:rsidRPr="000E4A28">
        <w:rPr>
          <w:rFonts w:ascii="Garamond" w:eastAsia="Times New Roman" w:hAnsi="Garamond"/>
          <w:szCs w:val="28"/>
        </w:rPr>
        <w:t xml:space="preserve"> il Sig./Sig.ra</w:t>
      </w:r>
    </w:p>
    <w:p w14:paraId="67B6C111" w14:textId="77777777" w:rsidR="00EC47E4" w:rsidRPr="00EC47E4" w:rsidRDefault="00EC47E4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6919985E" w14:textId="77777777" w:rsidR="00A82DE3" w:rsidRPr="000E4A28" w:rsidRDefault="00A82DE3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______</w:t>
      </w:r>
      <w:r w:rsidR="0035525C">
        <w:rPr>
          <w:rFonts w:ascii="Garamond" w:eastAsia="Courier New" w:hAnsi="Garamond" w:cs="Courier New"/>
          <w:szCs w:val="28"/>
        </w:rPr>
        <w:t>_________</w:t>
      </w:r>
      <w:r w:rsidRPr="000E4A28">
        <w:rPr>
          <w:rFonts w:ascii="Garamond" w:eastAsia="Courier New" w:hAnsi="Garamond" w:cs="Courier New"/>
          <w:szCs w:val="28"/>
        </w:rPr>
        <w:t>_____</w:t>
      </w:r>
    </w:p>
    <w:p w14:paraId="15F73D45" w14:textId="77777777" w:rsidR="00E14C3F" w:rsidRPr="00EC47E4" w:rsidRDefault="00E14C3F" w:rsidP="00E14C3F">
      <w:pPr>
        <w:pStyle w:val="ProvinciaTesto"/>
        <w:ind w:left="0"/>
        <w:rPr>
          <w:sz w:val="16"/>
        </w:rPr>
      </w:pPr>
    </w:p>
    <w:p w14:paraId="48F641DA" w14:textId="77777777" w:rsidR="00DB5BA0" w:rsidRPr="000E4A28" w:rsidRDefault="000C12C6" w:rsidP="000C12C6">
      <w:pPr>
        <w:pStyle w:val="ProvinciaTesto"/>
        <w:ind w:left="0"/>
        <w:jc w:val="center"/>
        <w:rPr>
          <w:b/>
          <w:sz w:val="22"/>
        </w:rPr>
      </w:pPr>
      <w:proofErr w:type="gramStart"/>
      <w:r w:rsidRPr="000E4A28">
        <w:rPr>
          <w:b/>
          <w:sz w:val="22"/>
        </w:rPr>
        <w:t>per</w:t>
      </w:r>
      <w:proofErr w:type="gramEnd"/>
      <w:r w:rsidRPr="000E4A28">
        <w:rPr>
          <w:b/>
          <w:sz w:val="22"/>
        </w:rPr>
        <w:t xml:space="preserve"> una delle seguenti condizioni:</w:t>
      </w:r>
    </w:p>
    <w:p w14:paraId="2A493478" w14:textId="77777777" w:rsidR="000C12C6" w:rsidRPr="00EC47E4" w:rsidRDefault="000C12C6" w:rsidP="00E14C3F">
      <w:pPr>
        <w:pStyle w:val="ProvinciaTesto"/>
        <w:ind w:left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8"/>
        <w:gridCol w:w="2884"/>
      </w:tblGrid>
      <w:tr w:rsidR="000C12C6" w:rsidRPr="00890400" w14:paraId="10C1AC0C" w14:textId="77777777" w:rsidTr="000C12C6">
        <w:trPr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56EA520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b/>
                <w:sz w:val="20"/>
                <w:szCs w:val="36"/>
              </w:rPr>
            </w:pPr>
            <w:r w:rsidRPr="000C12C6">
              <w:rPr>
                <w:rFonts w:ascii="Garamond" w:hAnsi="Garamond"/>
                <w:b/>
                <w:sz w:val="20"/>
                <w:szCs w:val="16"/>
              </w:rPr>
              <w:t>Condizioni di disabilità gravissima</w:t>
            </w:r>
          </w:p>
        </w:tc>
      </w:tr>
      <w:tr w:rsidR="000C12C6" w:rsidRPr="00890400" w14:paraId="593F30F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70F1FFA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1A</w:t>
            </w:r>
          </w:p>
          <w:p w14:paraId="0EE9ABD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proofErr w:type="gramStart"/>
            <w:r w:rsidRPr="000C12C6">
              <w:rPr>
                <w:rFonts w:ascii="Garamond" w:hAnsi="Garamond"/>
                <w:sz w:val="16"/>
                <w:szCs w:val="16"/>
              </w:rPr>
              <w:t>persone</w:t>
            </w:r>
            <w:proofErr w:type="gramEnd"/>
            <w:r w:rsidRPr="000C12C6">
              <w:rPr>
                <w:rFonts w:ascii="Garamond" w:hAnsi="Garamond"/>
                <w:sz w:val="16"/>
                <w:szCs w:val="16"/>
              </w:rPr>
              <w:t xml:space="preserve"> dipendenti da ventilazione meccanica invasiva assistita o non invasiva continuativa 24h/die x 7 giorni la settimana;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5715E66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80695F2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847541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1B</w:t>
            </w:r>
          </w:p>
          <w:p w14:paraId="1372E68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proofErr w:type="gramStart"/>
            <w:r w:rsidRPr="000C12C6">
              <w:rPr>
                <w:rFonts w:ascii="Garamond" w:hAnsi="Garamond"/>
                <w:sz w:val="16"/>
                <w:szCs w:val="16"/>
              </w:rPr>
              <w:t>persone</w:t>
            </w:r>
            <w:proofErr w:type="gramEnd"/>
            <w:r w:rsidRPr="000C12C6">
              <w:rPr>
                <w:rFonts w:ascii="Garamond" w:hAnsi="Garamond"/>
                <w:sz w:val="16"/>
                <w:szCs w:val="16"/>
              </w:rPr>
              <w:t xml:space="preserve"> con grave o gravissimo stato di demenza con un punteggio sulla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Clinical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Dementia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Rating Scale (CDRS)&gt;=4;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A039F6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B393AA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FB33DD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1C</w:t>
            </w:r>
          </w:p>
          <w:p w14:paraId="4A58C55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proofErr w:type="gramStart"/>
            <w:r w:rsidRPr="000C12C6">
              <w:rPr>
                <w:rFonts w:ascii="Garamond" w:hAnsi="Garamond"/>
                <w:sz w:val="16"/>
                <w:szCs w:val="16"/>
              </w:rPr>
              <w:t>persone</w:t>
            </w:r>
            <w:proofErr w:type="gramEnd"/>
            <w:r w:rsidRPr="000C12C6">
              <w:rPr>
                <w:rFonts w:ascii="Garamond" w:hAnsi="Garamond"/>
                <w:sz w:val="16"/>
                <w:szCs w:val="16"/>
              </w:rPr>
              <w:t xml:space="preserve"> con lesioni spinali fra C</w:t>
            </w:r>
            <w:r w:rsidRPr="000C12C6">
              <w:rPr>
                <w:rFonts w:ascii="Garamond" w:hAnsi="Garamond"/>
                <w:sz w:val="16"/>
                <w:szCs w:val="16"/>
                <w:vertAlign w:val="subscript"/>
              </w:rPr>
              <w:t>Ø</w:t>
            </w:r>
            <w:r w:rsidRPr="000C12C6">
              <w:rPr>
                <w:rFonts w:ascii="Garamond" w:hAnsi="Garamond"/>
                <w:sz w:val="16"/>
                <w:szCs w:val="16"/>
              </w:rPr>
              <w:t>/C5, di qualsiasi natura, con livello della lesione, identificata dal livello sulla scala ASIA Impairment Scale (AIS) di grado A o B. Nel caso di lesioni con esiti asimmetrici ambedue le lateralità devono essere valutate con lesione di grado A o B;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A9758D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9924CFA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4D8CEC9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1D/A e 1D/B</w:t>
            </w:r>
          </w:p>
          <w:p w14:paraId="325E473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proofErr w:type="gramStart"/>
            <w:r w:rsidRPr="000C12C6">
              <w:rPr>
                <w:rFonts w:ascii="Garamond" w:hAnsi="Garamond"/>
                <w:sz w:val="16"/>
                <w:szCs w:val="16"/>
              </w:rPr>
              <w:t>persone</w:t>
            </w:r>
            <w:proofErr w:type="gramEnd"/>
            <w:r w:rsidRPr="000C12C6">
              <w:rPr>
                <w:rFonts w:ascii="Garamond" w:hAnsi="Garamond"/>
                <w:sz w:val="16"/>
                <w:szCs w:val="16"/>
              </w:rPr>
              <w:t xml:space="preserve"> con gravissima compromissione motoria da patologia neurologica o muscolare (escluse le persone affette da Sclerosi Laterale Amiotrofica perché già destinatarie di interventi analoghi di cui alla </w:t>
            </w:r>
            <w:r w:rsidRPr="000C12C6">
              <w:rPr>
                <w:rFonts w:ascii="Garamond" w:hAnsi="Garamond"/>
                <w:iCs/>
                <w:sz w:val="16"/>
                <w:szCs w:val="16"/>
              </w:rPr>
              <w:t>DGR n. 256/2013</w:t>
            </w:r>
            <w:r w:rsidRPr="000C12C6">
              <w:rPr>
                <w:rFonts w:ascii="Garamond" w:hAnsi="Garamond"/>
                <w:sz w:val="16"/>
                <w:szCs w:val="16"/>
              </w:rPr>
              <w:t xml:space="preserve">) con bilancio muscolare complessivo ≤ 1 ai 4 arti alla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Medical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Research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Council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(MRC), o con punteggio alla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Expanded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Disability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Status Scale (EDSS) ≥ 9, o in stadio 5 di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Hoehn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Yahr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mod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>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DEA5F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3A5F16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C9FCE89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1E</w:t>
            </w:r>
          </w:p>
          <w:p w14:paraId="49C3550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proofErr w:type="gramStart"/>
            <w:r w:rsidRPr="000C12C6">
              <w:rPr>
                <w:rFonts w:ascii="Garamond" w:hAnsi="Garamond"/>
                <w:sz w:val="16"/>
                <w:szCs w:val="16"/>
              </w:rPr>
              <w:t>persone</w:t>
            </w:r>
            <w:proofErr w:type="gramEnd"/>
            <w:r w:rsidRPr="000C12C6">
              <w:rPr>
                <w:rFonts w:ascii="Garamond" w:hAnsi="Garamond"/>
                <w:sz w:val="16"/>
                <w:szCs w:val="16"/>
              </w:rPr>
              <w:t xml:space="preserve"> con deprivazione sensoriale complessa intesa come compresenza di minorazione visiva totale o con residuo visivo non superiore a 1/20 in entrambi gli occhi o nell’occhio migliore, anche con eventuale correzione o con residuo perimetrico binoculare inferiore al 10 per cento e ipoacusia, a prescindere dall’epoca di insorgenza, pari o superiore a 90 decibel HTL di media fra le frequenze 500, 1000, 2000 hertz nell’orecchio migliore;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A2DA8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3F941A5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002A515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1F</w:t>
            </w:r>
          </w:p>
          <w:p w14:paraId="727F191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proofErr w:type="gramStart"/>
            <w:r w:rsidRPr="000C12C6">
              <w:rPr>
                <w:rFonts w:ascii="Garamond" w:hAnsi="Garamond"/>
                <w:sz w:val="16"/>
                <w:szCs w:val="16"/>
              </w:rPr>
              <w:t>persone</w:t>
            </w:r>
            <w:proofErr w:type="gramEnd"/>
            <w:r w:rsidRPr="000C12C6">
              <w:rPr>
                <w:rFonts w:ascii="Garamond" w:hAnsi="Garamond"/>
                <w:sz w:val="16"/>
                <w:szCs w:val="16"/>
              </w:rPr>
              <w:t xml:space="preserve"> con gravissima disabilità comportamentale dello spettro autistico ascritta al livello 3 della classificazione del DSM-5;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0F1B6A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1342F7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2C581F0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1G</w:t>
            </w:r>
          </w:p>
          <w:p w14:paraId="4BAAF8F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proofErr w:type="gramStart"/>
            <w:r w:rsidRPr="000C12C6">
              <w:rPr>
                <w:rFonts w:ascii="Garamond" w:hAnsi="Garamond"/>
                <w:sz w:val="16"/>
                <w:szCs w:val="16"/>
              </w:rPr>
              <w:t>persone</w:t>
            </w:r>
            <w:proofErr w:type="gramEnd"/>
            <w:r w:rsidRPr="000C12C6">
              <w:rPr>
                <w:rFonts w:ascii="Garamond" w:hAnsi="Garamond"/>
                <w:sz w:val="16"/>
                <w:szCs w:val="16"/>
              </w:rPr>
              <w:t xml:space="preserve"> con diagnosi di Ritardo Mentale Grave o Profondo secondo classificazione DSM-5, con QI&lt;=34 e con punteggio sulla scala Level of Activity in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Profound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/Severe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Mental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Retardation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(LAPMER) &lt;= 8;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91E79D1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6031F3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A0D379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2</w:t>
            </w:r>
          </w:p>
          <w:p w14:paraId="181AED35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proofErr w:type="gramStart"/>
            <w:r w:rsidRPr="000C12C6">
              <w:rPr>
                <w:rFonts w:ascii="Garamond" w:hAnsi="Garamond"/>
                <w:sz w:val="16"/>
                <w:szCs w:val="16"/>
              </w:rPr>
              <w:t>ogni</w:t>
            </w:r>
            <w:proofErr w:type="gramEnd"/>
            <w:r w:rsidRPr="000C12C6">
              <w:rPr>
                <w:rFonts w:ascii="Garamond" w:hAnsi="Garamond"/>
                <w:sz w:val="16"/>
                <w:szCs w:val="16"/>
              </w:rPr>
              <w:t xml:space="preserve"> altra persona in condizione di dipendenza vitale che necessiti di assistenza continuativa e monitoraggio nelle 24 ore, sette giorni su sette, per bisogni complessi derivanti dalle gravi condizioni psico-fisiche.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5C0AD10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</w:tbl>
    <w:p w14:paraId="60D24B7D" w14:textId="77777777" w:rsidR="00DB5BA0" w:rsidRPr="0035525C" w:rsidRDefault="000E4A28" w:rsidP="0035525C">
      <w:pPr>
        <w:pStyle w:val="ProvinciaTesto"/>
        <w:ind w:left="0"/>
        <w:contextualSpacing/>
        <w:rPr>
          <w:sz w:val="16"/>
        </w:rPr>
      </w:pPr>
      <w:r w:rsidRPr="0035525C">
        <w:rPr>
          <w:sz w:val="16"/>
        </w:rPr>
        <w:t>___________________________________________________________</w:t>
      </w:r>
      <w:r w:rsidR="0035525C">
        <w:rPr>
          <w:sz w:val="16"/>
        </w:rPr>
        <w:t>___________________________</w:t>
      </w:r>
      <w:r w:rsidRPr="0035525C">
        <w:rPr>
          <w:sz w:val="16"/>
        </w:rPr>
        <w:t>________________________________________________</w:t>
      </w:r>
    </w:p>
    <w:p w14:paraId="7EA6DC90" w14:textId="77777777" w:rsidR="00DB5BA0" w:rsidRPr="001344DB" w:rsidRDefault="000E4A28" w:rsidP="00E14C3F">
      <w:pPr>
        <w:pStyle w:val="ProvinciaTesto"/>
        <w:ind w:left="0"/>
        <w:rPr>
          <w:b/>
          <w:i/>
          <w:sz w:val="16"/>
        </w:rPr>
      </w:pPr>
      <w:r w:rsidRPr="0070247A">
        <w:rPr>
          <w:b/>
          <w:i/>
          <w:sz w:val="16"/>
        </w:rPr>
        <w:t>(Parte riservata al Distretto Sanitario)</w:t>
      </w:r>
    </w:p>
    <w:p w14:paraId="62687E91" w14:textId="77777777" w:rsidR="001344DB" w:rsidRPr="001344DB" w:rsidRDefault="001344DB" w:rsidP="00E14C3F">
      <w:pPr>
        <w:pStyle w:val="ProvinciaTesto"/>
        <w:ind w:left="0"/>
        <w:rPr>
          <w:sz w:val="14"/>
        </w:rPr>
      </w:pPr>
    </w:p>
    <w:p w14:paraId="5DCC5D10" w14:textId="77777777" w:rsidR="00DB5BA0" w:rsidRPr="001344DB" w:rsidRDefault="001344DB" w:rsidP="001344DB">
      <w:pPr>
        <w:pStyle w:val="ProvinciaTesto"/>
        <w:ind w:left="0"/>
        <w:jc w:val="center"/>
        <w:rPr>
          <w:sz w:val="10"/>
        </w:rPr>
      </w:pPr>
      <w:r w:rsidRPr="001344DB">
        <w:rPr>
          <w:b/>
          <w:sz w:val="18"/>
        </w:rPr>
        <w:t>CONTRIBUTI AI NUCLEI FAMILIARI DELLE PERSONE CON DISABILITÀ GRAVISSIME</w:t>
      </w:r>
    </w:p>
    <w:p w14:paraId="041B073B" w14:textId="77777777" w:rsidR="001344DB" w:rsidRPr="001344DB" w:rsidRDefault="001344DB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14"/>
          <w:szCs w:val="28"/>
        </w:rPr>
      </w:pPr>
    </w:p>
    <w:p w14:paraId="1BF122CD" w14:textId="77777777" w:rsidR="0035525C" w:rsidRDefault="0035525C" w:rsidP="000F3D13">
      <w:pPr>
        <w:spacing w:after="0" w:line="252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La visita specialistica per i</w:t>
      </w:r>
      <w:r w:rsidRPr="000E4A28">
        <w:rPr>
          <w:rFonts w:ascii="Garamond" w:eastAsia="Times New Roman" w:hAnsi="Garamond"/>
          <w:szCs w:val="28"/>
        </w:rPr>
        <w:t>l Sig./Sig.ra</w:t>
      </w:r>
    </w:p>
    <w:p w14:paraId="0CD0C713" w14:textId="77777777" w:rsidR="0035525C" w:rsidRPr="00EC47E4" w:rsidRDefault="0035525C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4071EB02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Courier New" w:hAnsi="Garamond" w:cs="Courier New"/>
          <w:szCs w:val="28"/>
        </w:rPr>
      </w:pPr>
      <w:r w:rsidRPr="000E4A28">
        <w:rPr>
          <w:rFonts w:ascii="Garamond" w:eastAsia="Times New Roman" w:hAnsi="Garamond"/>
          <w:szCs w:val="28"/>
        </w:rPr>
        <w:t>Nome ___________</w:t>
      </w:r>
      <w:r>
        <w:rPr>
          <w:rFonts w:ascii="Garamond" w:eastAsia="Times New Roman" w:hAnsi="Garamond"/>
          <w:szCs w:val="28"/>
        </w:rPr>
        <w:t>___</w:t>
      </w:r>
      <w:r w:rsidRPr="000E4A28">
        <w:rPr>
          <w:rFonts w:ascii="Garamond" w:eastAsia="Times New Roman" w:hAnsi="Garamond"/>
          <w:szCs w:val="28"/>
        </w:rPr>
        <w:t>______ Cognome ___________________ nato/a 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>__________ il ___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 xml:space="preserve">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>_____ via/piazza ____________</w:t>
      </w:r>
      <w:r>
        <w:rPr>
          <w:rFonts w:ascii="Garamond" w:eastAsia="Times New Roman" w:hAnsi="Garamond"/>
          <w:szCs w:val="28"/>
        </w:rPr>
        <w:t>_____</w:t>
      </w:r>
      <w:r w:rsidRPr="000E4A28">
        <w:rPr>
          <w:rFonts w:ascii="Garamond" w:eastAsia="Times New Roman" w:hAnsi="Garamond"/>
          <w:szCs w:val="28"/>
        </w:rPr>
        <w:t xml:space="preserve">___________ </w:t>
      </w:r>
      <w:r>
        <w:rPr>
          <w:rFonts w:ascii="Garamond" w:eastAsia="Times New Roman" w:hAnsi="Garamond"/>
          <w:szCs w:val="28"/>
        </w:rPr>
        <w:t xml:space="preserve">codice fiscale _____________________ </w:t>
      </w:r>
      <w:r w:rsidRPr="000E4A28">
        <w:rPr>
          <w:rFonts w:ascii="Garamond" w:eastAsia="Times New Roman" w:hAnsi="Garamond"/>
          <w:szCs w:val="28"/>
        </w:rPr>
        <w:t xml:space="preserve">n. telefono </w:t>
      </w:r>
      <w:r w:rsidRPr="000E4A28">
        <w:rPr>
          <w:rFonts w:ascii="Garamond" w:eastAsia="Courier New" w:hAnsi="Garamond" w:cs="Courier New"/>
          <w:szCs w:val="28"/>
        </w:rPr>
        <w:t>___</w:t>
      </w:r>
      <w:r>
        <w:rPr>
          <w:rFonts w:ascii="Garamond" w:eastAsia="Courier New" w:hAnsi="Garamond" w:cs="Courier New"/>
          <w:szCs w:val="28"/>
        </w:rPr>
        <w:t>_______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D519406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proofErr w:type="gramStart"/>
      <w:r w:rsidRPr="0035525C">
        <w:rPr>
          <w:rFonts w:ascii="Garamond" w:eastAsia="Times New Roman" w:hAnsi="Garamond"/>
          <w:szCs w:val="28"/>
        </w:rPr>
        <w:t>è</w:t>
      </w:r>
      <w:proofErr w:type="gramEnd"/>
      <w:r>
        <w:rPr>
          <w:rFonts w:ascii="Garamond" w:eastAsia="Times New Roman" w:hAnsi="Garamond"/>
          <w:szCs w:val="28"/>
        </w:rPr>
        <w:t xml:space="preserve"> prenotata per il giorno ____</w:t>
      </w:r>
      <w:r w:rsidRPr="0035525C">
        <w:rPr>
          <w:rFonts w:ascii="Garamond" w:eastAsia="Times New Roman" w:hAnsi="Garamond"/>
          <w:szCs w:val="28"/>
        </w:rPr>
        <w:t>__</w:t>
      </w:r>
      <w:r>
        <w:rPr>
          <w:rFonts w:ascii="Garamond" w:eastAsia="Times New Roman" w:hAnsi="Garamond"/>
          <w:szCs w:val="28"/>
        </w:rPr>
        <w:t>_______________ alle ore __________________</w:t>
      </w:r>
    </w:p>
    <w:p w14:paraId="6DA8A463" w14:textId="77777777" w:rsidR="000E4A28" w:rsidRDefault="0035525C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proofErr w:type="gramStart"/>
      <w:r>
        <w:rPr>
          <w:rFonts w:ascii="Garamond" w:eastAsia="Times New Roman" w:hAnsi="Garamond"/>
          <w:szCs w:val="28"/>
        </w:rPr>
        <w:t>presso</w:t>
      </w:r>
      <w:proofErr w:type="gramEnd"/>
      <w:r>
        <w:rPr>
          <w:rFonts w:ascii="Garamond" w:eastAsia="Times New Roman" w:hAnsi="Garamond"/>
          <w:szCs w:val="28"/>
        </w:rPr>
        <w:t xml:space="preserve"> ___________________________________________________________________________________________</w:t>
      </w:r>
      <w:r w:rsidRPr="0035525C">
        <w:rPr>
          <w:rFonts w:ascii="Garamond" w:eastAsia="Times New Roman" w:hAnsi="Garamond"/>
          <w:szCs w:val="28"/>
        </w:rPr>
        <w:t>_</w:t>
      </w:r>
    </w:p>
    <w:p w14:paraId="79B74DB1" w14:textId="77777777" w:rsidR="001344DB" w:rsidRPr="00595C14" w:rsidRDefault="001344DB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ind w:left="7082"/>
        <w:contextualSpacing/>
        <w:jc w:val="center"/>
        <w:rPr>
          <w:rFonts w:ascii="Garamond" w:eastAsia="Times New Roman" w:hAnsi="Garamond"/>
          <w:szCs w:val="28"/>
        </w:rPr>
      </w:pPr>
    </w:p>
    <w:p w14:paraId="082C7684" w14:textId="77777777" w:rsidR="0035525C" w:rsidRP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20"/>
          <w:szCs w:val="28"/>
        </w:rPr>
      </w:pPr>
      <w:proofErr w:type="gramStart"/>
      <w:r w:rsidRPr="0070247A">
        <w:rPr>
          <w:rFonts w:ascii="Garamond" w:eastAsia="Times New Roman" w:hAnsi="Garamond"/>
          <w:sz w:val="20"/>
          <w:szCs w:val="28"/>
        </w:rPr>
        <w:t>il</w:t>
      </w:r>
      <w:proofErr w:type="gramEnd"/>
      <w:r w:rsidRPr="0070247A">
        <w:rPr>
          <w:rFonts w:ascii="Garamond" w:eastAsia="Times New Roman" w:hAnsi="Garamond"/>
          <w:sz w:val="20"/>
          <w:szCs w:val="28"/>
        </w:rPr>
        <w:t xml:space="preserve"> Funzionario addetto del Distretto Sanitario</w:t>
      </w:r>
    </w:p>
    <w:p w14:paraId="5AA3FC16" w14:textId="58CA32FA" w:rsidR="004B2901" w:rsidRDefault="004B2901" w:rsidP="004B2901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</w:pPr>
      <w:r>
        <w:rPr>
          <w:rFonts w:ascii="Garamond" w:eastAsia="Times New Roman" w:hAnsi="Garamond"/>
          <w:sz w:val="10"/>
          <w:szCs w:val="10"/>
        </w:rPr>
        <w:t>________________________________________________________________</w:t>
      </w:r>
    </w:p>
    <w:p w14:paraId="0744A302" w14:textId="6F2E3494" w:rsidR="004B2901" w:rsidRPr="00B16563" w:rsidRDefault="004B2901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10"/>
          <w:szCs w:val="10"/>
        </w:rPr>
      </w:pPr>
    </w:p>
    <w:p w14:paraId="1307A637" w14:textId="77777777" w:rsidR="00BA502B" w:rsidRDefault="00BA502B">
      <w:pPr>
        <w:spacing w:after="0" w:line="240" w:lineRule="auto"/>
        <w:rPr>
          <w:rFonts w:ascii="Garamond" w:eastAsia="Times New Roman" w:hAnsi="Garamond"/>
          <w:sz w:val="10"/>
          <w:szCs w:val="10"/>
        </w:rPr>
        <w:sectPr w:rsidR="00BA502B" w:rsidSect="000E4A28">
          <w:headerReference w:type="default" r:id="rId7"/>
          <w:pgSz w:w="11906" w:h="16838"/>
          <w:pgMar w:top="1418" w:right="567" w:bottom="567" w:left="567" w:header="709" w:footer="709" w:gutter="0"/>
          <w:cols w:space="708"/>
          <w:docGrid w:linePitch="360"/>
        </w:sectPr>
      </w:pPr>
    </w:p>
    <w:p w14:paraId="3C09B86B" w14:textId="73F26FC5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36B6DA7E" w14:textId="77777777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5632EF38" w14:textId="2A6F8FBD" w:rsidR="00B16563" w:rsidRP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B16563">
        <w:rPr>
          <w:rFonts w:ascii="Garamond" w:eastAsia="Times New Roman" w:hAnsi="Garamond"/>
          <w:b/>
          <w:bCs/>
          <w:sz w:val="20"/>
          <w:szCs w:val="28"/>
          <w:u w:val="single"/>
        </w:rPr>
        <w:t>AZIENDA SANITARIA DI POTENZA</w:t>
      </w:r>
    </w:p>
    <w:p w14:paraId="14EA0461" w14:textId="70B6B1FC" w:rsidR="00B16563" w:rsidRDefault="00B16563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</w:p>
    <w:p w14:paraId="37C4E154" w14:textId="02B134A5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In ciascun Distretto, presso il Centro di Coordinamento ADI, sarà presente lo sportello che riceverà le istanze del cittadino su apposita modulistica della Regione Basilicata;</w:t>
      </w:r>
    </w:p>
    <w:p w14:paraId="10791BD3" w14:textId="7CA46DBF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Il personale ADI avrà cura di reperire un recapito telefonico dei parenti del cittadino interessato e, per il tramite dei Direttori dei Distretti, organizzerà la visita/incontro con lo specialista di riferimento come sotto riportato;</w:t>
      </w:r>
    </w:p>
    <w:p w14:paraId="0D930730" w14:textId="62F39A64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Gli specialisti interessati a visitare e compilare la scheda di certificazione, come da format allegati alla D.G.R. 1100/2018, sono i seguenti:</w:t>
      </w:r>
    </w:p>
    <w:p w14:paraId="5BF630C3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1A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BD70BF5" w14:textId="33584259" w:rsidR="00B16563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UOC Pneumologia Territoriale - Dott. Giovanni Gonnella;</w:t>
      </w:r>
    </w:p>
    <w:p w14:paraId="4255996C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1B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05DCD15" w14:textId="2BD9170A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UOC Nucleo Alzheimer Venosa - Dott.ssa Valeria Panetta;</w:t>
      </w:r>
    </w:p>
    <w:p w14:paraId="499165CF" w14:textId="77777777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 xml:space="preserve">Specialisti Psichiatria DSM - Dott. Piero </w:t>
      </w:r>
      <w:proofErr w:type="spellStart"/>
      <w:r w:rsidRPr="0079223D">
        <w:rPr>
          <w:rFonts w:ascii="Garamond" w:eastAsia="Times New Roman" w:hAnsi="Garamond"/>
          <w:sz w:val="20"/>
          <w:szCs w:val="28"/>
        </w:rPr>
        <w:t>Fundone</w:t>
      </w:r>
      <w:proofErr w:type="spellEnd"/>
    </w:p>
    <w:p w14:paraId="21D05375" w14:textId="21C986F4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1C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>titolat</w:t>
      </w:r>
      <w:r>
        <w:rPr>
          <w:rFonts w:ascii="Garamond" w:eastAsia="Times New Roman" w:hAnsi="Garamond"/>
          <w:sz w:val="20"/>
          <w:szCs w:val="28"/>
        </w:rPr>
        <w:t>i</w:t>
      </w:r>
      <w:r w:rsidRPr="009C6CE5">
        <w:rPr>
          <w:rFonts w:ascii="Garamond" w:eastAsia="Times New Roman" w:hAnsi="Garamond"/>
          <w:sz w:val="20"/>
          <w:szCs w:val="28"/>
        </w:rPr>
        <w:t xml:space="preserve"> alla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diagnosi delle lesioni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>A</w:t>
      </w:r>
      <w:r>
        <w:rPr>
          <w:rFonts w:ascii="Garamond" w:eastAsia="Times New Roman" w:hAnsi="Garamond"/>
          <w:sz w:val="20"/>
          <w:szCs w:val="28"/>
        </w:rPr>
        <w:t xml:space="preserve">zienda </w:t>
      </w:r>
      <w:r w:rsidRPr="009C6CE5">
        <w:rPr>
          <w:rFonts w:ascii="Garamond" w:eastAsia="Times New Roman" w:hAnsi="Garamond"/>
          <w:sz w:val="20"/>
          <w:szCs w:val="28"/>
        </w:rPr>
        <w:t>O</w:t>
      </w:r>
      <w:r>
        <w:rPr>
          <w:rFonts w:ascii="Garamond" w:eastAsia="Times New Roman" w:hAnsi="Garamond"/>
          <w:sz w:val="20"/>
          <w:szCs w:val="28"/>
        </w:rPr>
        <w:t>spedaliera</w:t>
      </w:r>
      <w:r w:rsidRPr="009C6CE5">
        <w:rPr>
          <w:rFonts w:ascii="Garamond" w:eastAsia="Times New Roman" w:hAnsi="Garamond"/>
          <w:sz w:val="20"/>
          <w:szCs w:val="28"/>
        </w:rPr>
        <w:t xml:space="preserve">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</w:t>
      </w:r>
      <w:r w:rsidRPr="009C6CE5">
        <w:rPr>
          <w:rFonts w:ascii="Garamond" w:eastAsia="Times New Roman" w:hAnsi="Garamond"/>
          <w:sz w:val="20"/>
          <w:szCs w:val="28"/>
        </w:rPr>
        <w:t>;</w:t>
      </w:r>
    </w:p>
    <w:p w14:paraId="7A58CF64" w14:textId="4D877A05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1D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presso </w:t>
      </w:r>
      <w:r w:rsidRPr="009C6CE5">
        <w:rPr>
          <w:rFonts w:ascii="Garamond" w:eastAsia="Times New Roman" w:hAnsi="Garamond"/>
          <w:sz w:val="20"/>
          <w:szCs w:val="28"/>
        </w:rPr>
        <w:t>la struttura Regionale di riferimento</w:t>
      </w:r>
      <w:r>
        <w:rPr>
          <w:rFonts w:ascii="Garamond" w:eastAsia="Times New Roman" w:hAnsi="Garamond"/>
          <w:sz w:val="20"/>
          <w:szCs w:val="28"/>
        </w:rPr>
        <w:t xml:space="preserve"> dell’</w:t>
      </w:r>
      <w:r w:rsidRPr="009C6CE5">
        <w:rPr>
          <w:rFonts w:ascii="Garamond" w:eastAsia="Times New Roman" w:hAnsi="Garamond"/>
          <w:sz w:val="20"/>
          <w:szCs w:val="28"/>
        </w:rPr>
        <w:t>ASM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”;</w:t>
      </w:r>
    </w:p>
    <w:p w14:paraId="2071C7CD" w14:textId="1408B276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1E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 xml:space="preserve">presso </w:t>
      </w:r>
      <w:r>
        <w:rPr>
          <w:rFonts w:ascii="Garamond" w:eastAsia="Times New Roman" w:hAnsi="Garamond"/>
          <w:sz w:val="20"/>
          <w:szCs w:val="28"/>
        </w:rPr>
        <w:t>l’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 xml:space="preserve">” </w:t>
      </w:r>
      <w:r w:rsidRPr="009C6CE5">
        <w:rPr>
          <w:rFonts w:ascii="Garamond" w:eastAsia="Times New Roman" w:hAnsi="Garamond"/>
          <w:sz w:val="20"/>
          <w:szCs w:val="28"/>
        </w:rPr>
        <w:t>tenuto conto che le visite vanno effettuate in contemporanea (ORL e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Oculistica) alla luce dei quesiti richiesti in tabella;</w:t>
      </w:r>
    </w:p>
    <w:p w14:paraId="1F90098D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1F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42762ABB" w14:textId="0721323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</w:t>
      </w:r>
      <w:r>
        <w:rPr>
          <w:rFonts w:ascii="Garamond" w:eastAsia="Times New Roman" w:hAnsi="Garamond"/>
          <w:sz w:val="20"/>
          <w:szCs w:val="28"/>
        </w:rPr>
        <w:t xml:space="preserve">euro </w:t>
      </w:r>
      <w:r w:rsidRPr="009C6CE5">
        <w:rPr>
          <w:rFonts w:ascii="Garamond" w:eastAsia="Times New Roman" w:hAnsi="Garamond"/>
          <w:sz w:val="20"/>
          <w:szCs w:val="28"/>
        </w:rPr>
        <w:t>P</w:t>
      </w:r>
      <w:r>
        <w:rPr>
          <w:rFonts w:ascii="Garamond" w:eastAsia="Times New Roman" w:hAnsi="Garamond"/>
          <w:sz w:val="20"/>
          <w:szCs w:val="28"/>
        </w:rPr>
        <w:t xml:space="preserve">sichiatria </w:t>
      </w:r>
      <w:r w:rsidRPr="009C6CE5">
        <w:rPr>
          <w:rFonts w:ascii="Garamond" w:eastAsia="Times New Roman" w:hAnsi="Garamond"/>
          <w:sz w:val="20"/>
          <w:szCs w:val="28"/>
        </w:rPr>
        <w:t>I</w:t>
      </w:r>
      <w:r>
        <w:rPr>
          <w:rFonts w:ascii="Garamond" w:eastAsia="Times New Roman" w:hAnsi="Garamond"/>
          <w:sz w:val="20"/>
          <w:szCs w:val="28"/>
        </w:rPr>
        <w:t>nfantile:</w:t>
      </w:r>
    </w:p>
    <w:p w14:paraId="480AC9AE" w14:textId="362F0774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60E7F99E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3E600155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041FF90B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Tiziana Maffei - Villa d' Agri</w:t>
      </w:r>
    </w:p>
    <w:p w14:paraId="0F7AAAB4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1G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59A1C255" w14:textId="71010D71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proofErr w:type="gramStart"/>
      <w:r w:rsidRPr="00995C50">
        <w:rPr>
          <w:rFonts w:ascii="Garamond" w:eastAsia="Times New Roman" w:hAnsi="Garamond"/>
          <w:i/>
          <w:iCs/>
          <w:sz w:val="20"/>
          <w:szCs w:val="28"/>
        </w:rPr>
        <w:t>per</w:t>
      </w:r>
      <w:proofErr w:type="gramEnd"/>
      <w:r w:rsidRPr="00995C50">
        <w:rPr>
          <w:rFonts w:ascii="Garamond" w:eastAsia="Times New Roman" w:hAnsi="Garamond"/>
          <w:i/>
          <w:iCs/>
          <w:sz w:val="20"/>
          <w:szCs w:val="28"/>
        </w:rPr>
        <w:t xml:space="preserve"> l'età evolutiva:</w:t>
      </w:r>
    </w:p>
    <w:p w14:paraId="3A72D48E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Neuro Psichiatria Infantile</w:t>
      </w:r>
    </w:p>
    <w:p w14:paraId="2DA91E95" w14:textId="2A9F40AF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4C06FC97" w14:textId="0CD1AD8C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43150B1E" w14:textId="7777777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195844B5" w14:textId="518197D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Tiziana Maffei - Villa d'Agri</w:t>
      </w:r>
    </w:p>
    <w:p w14:paraId="6A50A02E" w14:textId="6AB737E2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proofErr w:type="gramStart"/>
      <w:r w:rsidRPr="00995C50">
        <w:rPr>
          <w:rFonts w:ascii="Garamond" w:eastAsia="Times New Roman" w:hAnsi="Garamond"/>
          <w:i/>
          <w:iCs/>
          <w:sz w:val="20"/>
          <w:szCs w:val="28"/>
        </w:rPr>
        <w:t>per</w:t>
      </w:r>
      <w:proofErr w:type="gramEnd"/>
      <w:r w:rsidRPr="00995C50">
        <w:rPr>
          <w:rFonts w:ascii="Garamond" w:eastAsia="Times New Roman" w:hAnsi="Garamond"/>
          <w:i/>
          <w:iCs/>
          <w:sz w:val="20"/>
          <w:szCs w:val="28"/>
        </w:rPr>
        <w:t xml:space="preserve"> l'età adulta:</w:t>
      </w:r>
    </w:p>
    <w:p w14:paraId="321DE90B" w14:textId="7EC9B7A9" w:rsidR="009C6CE5" w:rsidRPr="00995C50" w:rsidRDefault="009C6CE5" w:rsidP="00995C5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proofErr w:type="gramStart"/>
      <w:r w:rsidRPr="00995C50">
        <w:rPr>
          <w:rFonts w:ascii="Garamond" w:eastAsia="Times New Roman" w:hAnsi="Garamond"/>
          <w:sz w:val="20"/>
          <w:szCs w:val="28"/>
        </w:rPr>
        <w:t>gli</w:t>
      </w:r>
      <w:proofErr w:type="gramEnd"/>
      <w:r w:rsidRPr="00995C50">
        <w:rPr>
          <w:rFonts w:ascii="Garamond" w:eastAsia="Times New Roman" w:hAnsi="Garamond"/>
          <w:sz w:val="20"/>
          <w:szCs w:val="28"/>
        </w:rPr>
        <w:t xml:space="preserve"> specialisti Psichiatri del DSM - Dott. Piero </w:t>
      </w:r>
      <w:proofErr w:type="spellStart"/>
      <w:r w:rsidRPr="00995C50">
        <w:rPr>
          <w:rFonts w:ascii="Garamond" w:eastAsia="Times New Roman" w:hAnsi="Garamond"/>
          <w:sz w:val="20"/>
          <w:szCs w:val="28"/>
        </w:rPr>
        <w:t>Fundone</w:t>
      </w:r>
      <w:proofErr w:type="spellEnd"/>
      <w:r w:rsidRPr="00995C50">
        <w:rPr>
          <w:rFonts w:ascii="Garamond" w:eastAsia="Times New Roman" w:hAnsi="Garamond"/>
          <w:sz w:val="20"/>
          <w:szCs w:val="28"/>
        </w:rPr>
        <w:t>;</w:t>
      </w:r>
    </w:p>
    <w:p w14:paraId="0616486B" w14:textId="77777777" w:rsidR="00D51249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2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698CCC39" w14:textId="239A81D1" w:rsidR="00D51249" w:rsidRDefault="009C6CE5" w:rsidP="00D51249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Centri di Coordinamento ADI competenti per Distretto con gli specialisti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ivi assegnati e previsti in tabella.</w:t>
      </w:r>
    </w:p>
    <w:p w14:paraId="7972FDD2" w14:textId="77777777" w:rsidR="00D51249" w:rsidRDefault="00D51249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776AD6BB" w14:textId="4B34D57B" w:rsidR="00D51249" w:rsidRDefault="00D51249" w:rsidP="00D51249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</w:rPr>
      </w:pPr>
      <w:r w:rsidRPr="00D51249">
        <w:rPr>
          <w:rFonts w:ascii="Garamond" w:eastAsia="Times New Roman" w:hAnsi="Garamond"/>
          <w:b/>
          <w:bCs/>
          <w:sz w:val="20"/>
          <w:szCs w:val="28"/>
          <w:u w:val="single"/>
        </w:rPr>
        <w:lastRenderedPageBreak/>
        <w:t>AZIENDA SANITARIA DI</w:t>
      </w:r>
      <w:r>
        <w:rPr>
          <w:rFonts w:ascii="Garamond" w:eastAsia="Times New Roman" w:hAnsi="Garamond"/>
          <w:b/>
          <w:bCs/>
          <w:sz w:val="20"/>
          <w:szCs w:val="28"/>
          <w:u w:val="single"/>
        </w:rPr>
        <w:t xml:space="preserve"> MATERA</w:t>
      </w:r>
    </w:p>
    <w:p w14:paraId="44EEA16E" w14:textId="11B3D952" w:rsidR="00D51249" w:rsidRDefault="00D51249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b/>
          <w:bCs/>
          <w:sz w:val="20"/>
          <w:szCs w:val="28"/>
        </w:rPr>
      </w:pPr>
    </w:p>
    <w:p w14:paraId="069AC5C3" w14:textId="7F87C3EA" w:rsidR="00FF26B3" w:rsidRPr="00FF26B3" w:rsidRDefault="00FF26B3" w:rsidP="00332EE7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Le sedi distrettuali che ospiteranno gli sportelli aperti al pubblico per la presentazione delle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istanze e per ricevere le informazioni relative all'intero percorso sono:</w:t>
      </w:r>
    </w:p>
    <w:p w14:paraId="7AA177B1" w14:textId="3E0A73A3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Matera - Sede Centrale di Via Montescaglioso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Rocco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Pasciucco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F79C7CD" w14:textId="3202F7E0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 xml:space="preserve">Tricarico per il Distretto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FC0830">
        <w:rPr>
          <w:rFonts w:ascii="Garamond" w:eastAsia="Times New Roman" w:hAnsi="Garamond"/>
          <w:sz w:val="20"/>
          <w:szCs w:val="28"/>
        </w:rPr>
        <w:t>-Medio Basento Responsabile: dr.ssa Rossana Maggio</w:t>
      </w:r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DF2B8C0" w14:textId="36EC270A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Pisticci per il Distretto Collina Materana-Metapontino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Vincenzo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Amoia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.</w:t>
      </w:r>
    </w:p>
    <w:p w14:paraId="3BA4E8E5" w14:textId="2DD23CCB" w:rsidR="00D51249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Di seguito sono riportati i nominativi e la qualifica dei Medici Specialisti incaricati alla compilazione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e sottoscrizione delle schede approvate con la DGR 1</w:t>
      </w:r>
      <w:r w:rsidR="00FC0830">
        <w:rPr>
          <w:rFonts w:ascii="Garamond" w:eastAsia="Times New Roman" w:hAnsi="Garamond"/>
          <w:sz w:val="20"/>
          <w:szCs w:val="28"/>
        </w:rPr>
        <w:t>100</w:t>
      </w:r>
      <w:r w:rsidRPr="00FF26B3">
        <w:rPr>
          <w:rFonts w:ascii="Garamond" w:eastAsia="Times New Roman" w:hAnsi="Garamond"/>
          <w:sz w:val="20"/>
          <w:szCs w:val="28"/>
        </w:rPr>
        <w:t>/2018, nonché la struttura presso la quale il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cittadino potrà incontrare lo Specialista per la relativa certificazione: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80"/>
        <w:gridCol w:w="3850"/>
        <w:gridCol w:w="5264"/>
      </w:tblGrid>
      <w:tr w:rsidR="00FF26B3" w:rsidRPr="00D35DAF" w14:paraId="1B9D53C7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477F138A" w14:textId="3765964D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Allegato 1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11D6527" w14:textId="3979AAA3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0FBE8913" w14:textId="14970F26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6B056356" w14:textId="77777777" w:rsidTr="00FF26B3">
        <w:tc>
          <w:tcPr>
            <w:tcW w:w="1101" w:type="dxa"/>
            <w:vMerge w:val="restart"/>
            <w:vAlign w:val="center"/>
          </w:tcPr>
          <w:p w14:paraId="5D50C170" w14:textId="09BDE29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1A</w:t>
            </w:r>
          </w:p>
        </w:tc>
        <w:tc>
          <w:tcPr>
            <w:tcW w:w="4110" w:type="dxa"/>
            <w:vAlign w:val="center"/>
          </w:tcPr>
          <w:p w14:paraId="7E19C092" w14:textId="1A1A1513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3CFDADE8" w14:textId="07FA250D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0729645D" w14:textId="77777777" w:rsidTr="00FF26B3">
        <w:tc>
          <w:tcPr>
            <w:tcW w:w="1101" w:type="dxa"/>
            <w:vMerge/>
            <w:vAlign w:val="center"/>
          </w:tcPr>
          <w:p w14:paraId="783DF82A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C665E23" w14:textId="29E86459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E3660B8" w14:textId="32D3496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5A4100A6" w14:textId="77777777" w:rsidTr="00FF26B3">
        <w:tc>
          <w:tcPr>
            <w:tcW w:w="1101" w:type="dxa"/>
            <w:vMerge w:val="restart"/>
            <w:vAlign w:val="center"/>
          </w:tcPr>
          <w:p w14:paraId="6647D329" w14:textId="6CF5BD6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1B</w:t>
            </w:r>
          </w:p>
        </w:tc>
        <w:tc>
          <w:tcPr>
            <w:tcW w:w="4110" w:type="dxa"/>
            <w:vAlign w:val="center"/>
          </w:tcPr>
          <w:p w14:paraId="6C7CAA83" w14:textId="56D7CF9C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Geriatra</w:t>
            </w:r>
          </w:p>
        </w:tc>
        <w:tc>
          <w:tcPr>
            <w:tcW w:w="5701" w:type="dxa"/>
            <w:vAlign w:val="center"/>
          </w:tcPr>
          <w:p w14:paraId="34A84A02" w14:textId="3837EE92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Salvatore Tardi e 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Sandro Giannuzzi</w:t>
            </w:r>
          </w:p>
          <w:p w14:paraId="05A65CC1" w14:textId="372BEF5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</w:t>
            </w:r>
          </w:p>
        </w:tc>
      </w:tr>
      <w:tr w:rsidR="00BA502B" w14:paraId="372F1EB6" w14:textId="77777777" w:rsidTr="00FF26B3">
        <w:tc>
          <w:tcPr>
            <w:tcW w:w="1101" w:type="dxa"/>
            <w:vMerge/>
            <w:vAlign w:val="center"/>
          </w:tcPr>
          <w:p w14:paraId="08B18C4E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E604C7A" w14:textId="0927FFF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07169EE9" w14:textId="7F26E495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Michele Grieco e Dr.ssa Angela Simone</w:t>
            </w:r>
          </w:p>
          <w:p w14:paraId="3798C944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6F62AA60" w14:textId="0996C2B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 xml:space="preserve">. 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Giuseppe Santarcangelo - Ambulatorio Distretto Polico</w:t>
            </w:r>
            <w:r>
              <w:rPr>
                <w:rFonts w:ascii="Garamond" w:eastAsia="Times New Roman" w:hAnsi="Garamond"/>
                <w:sz w:val="20"/>
                <w:szCs w:val="28"/>
              </w:rPr>
              <w:t>ro</w:t>
            </w:r>
          </w:p>
        </w:tc>
      </w:tr>
      <w:tr w:rsidR="00BA502B" w14:paraId="38A6962D" w14:textId="77777777" w:rsidTr="00FF26B3">
        <w:tc>
          <w:tcPr>
            <w:tcW w:w="1101" w:type="dxa"/>
            <w:vMerge/>
            <w:vAlign w:val="center"/>
          </w:tcPr>
          <w:p w14:paraId="056DBE12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E217036" w14:textId="6E4D7FC9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7D8A2A1D" w14:textId="1E42B85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19542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43DAB6E0" w14:textId="387E9951" w:rsidR="00BA502B" w:rsidRPr="00FF26B3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08AD1029" w14:textId="77777777" w:rsidTr="00FF26B3">
        <w:tc>
          <w:tcPr>
            <w:tcW w:w="1101" w:type="dxa"/>
            <w:vMerge w:val="restart"/>
            <w:vAlign w:val="center"/>
          </w:tcPr>
          <w:p w14:paraId="72291DAC" w14:textId="43E2BD18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1C</w:t>
            </w:r>
          </w:p>
        </w:tc>
        <w:tc>
          <w:tcPr>
            <w:tcW w:w="4110" w:type="dxa"/>
            <w:vAlign w:val="center"/>
          </w:tcPr>
          <w:p w14:paraId="2E644739" w14:textId="075ECE94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Neurochirurgo</w:t>
            </w:r>
          </w:p>
        </w:tc>
        <w:tc>
          <w:tcPr>
            <w:tcW w:w="5701" w:type="dxa"/>
            <w:vAlign w:val="center"/>
          </w:tcPr>
          <w:p w14:paraId="580D135F" w14:textId="1FB5DFCA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//</w:t>
            </w:r>
          </w:p>
        </w:tc>
      </w:tr>
      <w:tr w:rsidR="00BA502B" w14:paraId="34DDCBE6" w14:textId="77777777" w:rsidTr="00FF26B3">
        <w:tc>
          <w:tcPr>
            <w:tcW w:w="1101" w:type="dxa"/>
            <w:vMerge/>
            <w:vAlign w:val="center"/>
          </w:tcPr>
          <w:p w14:paraId="66236F78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8782941" w14:textId="47301661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46B13CE4" w14:textId="2090277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Eustachio Pisciotta</w:t>
            </w:r>
          </w:p>
          <w:p w14:paraId="34D39A93" w14:textId="1879C5BB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5CE271BC" w14:textId="77777777" w:rsidTr="00FF26B3">
        <w:tc>
          <w:tcPr>
            <w:tcW w:w="1101" w:type="dxa"/>
            <w:vMerge w:val="restart"/>
            <w:vAlign w:val="center"/>
          </w:tcPr>
          <w:p w14:paraId="21B9D71B" w14:textId="5C8460B8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D/A</w:t>
            </w:r>
          </w:p>
          <w:p w14:paraId="717DE3D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proofErr w:type="gramStart"/>
            <w:r w:rsidRPr="0019542F">
              <w:rPr>
                <w:rFonts w:ascii="Garamond" w:eastAsia="Times New Roman" w:hAnsi="Garamond"/>
                <w:sz w:val="20"/>
                <w:szCs w:val="28"/>
              </w:rPr>
              <w:t>e</w:t>
            </w:r>
            <w:proofErr w:type="gramEnd"/>
          </w:p>
          <w:p w14:paraId="49E1A36E" w14:textId="7B84BB03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D/B</w:t>
            </w:r>
          </w:p>
        </w:tc>
        <w:tc>
          <w:tcPr>
            <w:tcW w:w="4110" w:type="dxa"/>
            <w:vAlign w:val="center"/>
          </w:tcPr>
          <w:p w14:paraId="70478EF8" w14:textId="77857A1A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5E16F53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0444C266" w14:textId="04787A14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0EC61529" w14:textId="77777777" w:rsidTr="00FF26B3">
        <w:tc>
          <w:tcPr>
            <w:tcW w:w="1101" w:type="dxa"/>
            <w:vMerge/>
            <w:vAlign w:val="center"/>
          </w:tcPr>
          <w:p w14:paraId="220D2AA3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E296802" w14:textId="2D0839C9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458808CA" w14:textId="3EB6A325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237A4B1E" w14:textId="77777777" w:rsidTr="00FF26B3">
        <w:tc>
          <w:tcPr>
            <w:tcW w:w="1101" w:type="dxa"/>
            <w:vMerge/>
            <w:vAlign w:val="center"/>
          </w:tcPr>
          <w:p w14:paraId="2CC3EEE2" w14:textId="168F3DAD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3B023BF" w14:textId="3B800092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10972461" w14:textId="4505DE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115B683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475859D0" w14:textId="0D456CCF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0D641E33" w14:textId="77777777" w:rsidTr="00FF26B3">
        <w:tc>
          <w:tcPr>
            <w:tcW w:w="1101" w:type="dxa"/>
            <w:vMerge w:val="restart"/>
            <w:vAlign w:val="center"/>
          </w:tcPr>
          <w:p w14:paraId="5ED2365F" w14:textId="442EB5F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1E</w:t>
            </w:r>
          </w:p>
        </w:tc>
        <w:tc>
          <w:tcPr>
            <w:tcW w:w="4110" w:type="dxa"/>
            <w:vAlign w:val="center"/>
          </w:tcPr>
          <w:p w14:paraId="417CB3E7" w14:textId="6C74C87E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Oculista</w:t>
            </w:r>
          </w:p>
        </w:tc>
        <w:tc>
          <w:tcPr>
            <w:tcW w:w="5701" w:type="dxa"/>
            <w:vAlign w:val="center"/>
          </w:tcPr>
          <w:p w14:paraId="21D94F14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Filomena Anna Mozzarella e Oculisti</w:t>
            </w:r>
          </w:p>
          <w:p w14:paraId="680E7324" w14:textId="04D3C6C6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 e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0F0CBC69" w14:textId="77777777" w:rsidTr="00FF26B3">
        <w:tc>
          <w:tcPr>
            <w:tcW w:w="1101" w:type="dxa"/>
            <w:vMerge/>
            <w:vAlign w:val="center"/>
          </w:tcPr>
          <w:p w14:paraId="5BFA32A7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28761E11" w14:textId="3DD8D2BB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Otorinolaringoiatra</w:t>
            </w:r>
          </w:p>
        </w:tc>
        <w:tc>
          <w:tcPr>
            <w:tcW w:w="5701" w:type="dxa"/>
            <w:vAlign w:val="center"/>
          </w:tcPr>
          <w:p w14:paraId="6886DA26" w14:textId="657AFB0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Cosma Antonio e Medici Otorinolaringoiatri</w:t>
            </w:r>
          </w:p>
          <w:p w14:paraId="186BD327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</w:t>
            </w:r>
          </w:p>
          <w:p w14:paraId="566C2D25" w14:textId="0E2AB4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19542F" w14:paraId="324B3EF9" w14:textId="77777777" w:rsidTr="00FF26B3">
        <w:tc>
          <w:tcPr>
            <w:tcW w:w="1101" w:type="dxa"/>
            <w:vAlign w:val="center"/>
          </w:tcPr>
          <w:p w14:paraId="55EAD21F" w14:textId="30E21E7A" w:rsid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1F</w:t>
            </w:r>
          </w:p>
        </w:tc>
        <w:tc>
          <w:tcPr>
            <w:tcW w:w="4110" w:type="dxa"/>
            <w:vAlign w:val="center"/>
          </w:tcPr>
          <w:p w14:paraId="2C8BE14E" w14:textId="146428D5" w:rsidR="0019542F" w:rsidRPr="0019542F" w:rsidRDefault="0019542F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66F7D1C" w14:textId="32A301C5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0D4F3259" w14:textId="1E1F523F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502B" w14:paraId="4D3B40FD" w14:textId="77777777" w:rsidTr="00FF26B3">
        <w:tc>
          <w:tcPr>
            <w:tcW w:w="1101" w:type="dxa"/>
            <w:vMerge w:val="restart"/>
            <w:vAlign w:val="center"/>
          </w:tcPr>
          <w:p w14:paraId="6C1A3831" w14:textId="4BEB147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1G</w:t>
            </w:r>
          </w:p>
        </w:tc>
        <w:tc>
          <w:tcPr>
            <w:tcW w:w="4110" w:type="dxa"/>
            <w:vAlign w:val="center"/>
          </w:tcPr>
          <w:p w14:paraId="44EA9DDF" w14:textId="098A2476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5C976AA4" w14:textId="6BEBF31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D35DA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D35DA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77B74767" w14:textId="37E2EB26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2F637FBB" w14:textId="77777777" w:rsidTr="00FF26B3">
        <w:tc>
          <w:tcPr>
            <w:tcW w:w="1101" w:type="dxa"/>
            <w:vMerge/>
            <w:vAlign w:val="center"/>
          </w:tcPr>
          <w:p w14:paraId="30C1FAC8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CBEA5C6" w14:textId="1EE06420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3D030E48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Grieco e Dr.ssa Angela Simone</w:t>
            </w:r>
          </w:p>
          <w:p w14:paraId="3947ADA2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58EA4B9C" w14:textId="0DDCF2A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Santarcangelo - Ambulatorio Distretto Policoro</w:t>
            </w:r>
          </w:p>
        </w:tc>
      </w:tr>
      <w:tr w:rsidR="00BA502B" w14:paraId="60000391" w14:textId="77777777" w:rsidTr="00FF26B3">
        <w:tc>
          <w:tcPr>
            <w:tcW w:w="1101" w:type="dxa"/>
            <w:vMerge/>
            <w:vAlign w:val="center"/>
          </w:tcPr>
          <w:p w14:paraId="27E9FC37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67DA086" w14:textId="5CD2EB5D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29C3AD5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2C8406A7" w14:textId="5E89D45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31C2" w:rsidRPr="00D35DAF" w14:paraId="33CEC686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0FCB9DC5" w14:textId="2182D7D4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 xml:space="preserve">Allegato </w:t>
            </w:r>
            <w:r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11703DED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1A0458C9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145571ED" w14:textId="77777777" w:rsidTr="00FF26B3">
        <w:tc>
          <w:tcPr>
            <w:tcW w:w="1101" w:type="dxa"/>
            <w:vMerge w:val="restart"/>
            <w:vAlign w:val="center"/>
          </w:tcPr>
          <w:p w14:paraId="0B949366" w14:textId="2C313155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2A</w:t>
            </w:r>
          </w:p>
        </w:tc>
        <w:tc>
          <w:tcPr>
            <w:tcW w:w="4110" w:type="dxa"/>
            <w:vAlign w:val="center"/>
          </w:tcPr>
          <w:p w14:paraId="5DE76567" w14:textId="69983E8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0A2AB57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112A06D9" w14:textId="4B93DF3A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60D13148" w14:textId="77777777" w:rsidTr="00FF26B3">
        <w:tc>
          <w:tcPr>
            <w:tcW w:w="1101" w:type="dxa"/>
            <w:vMerge/>
            <w:vAlign w:val="center"/>
          </w:tcPr>
          <w:p w14:paraId="6D1ADB55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3A5D36CD" w14:textId="545C905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250C381B" w14:textId="7E19423F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35417732" w14:textId="77777777" w:rsidTr="00FF26B3">
        <w:tc>
          <w:tcPr>
            <w:tcW w:w="1101" w:type="dxa"/>
            <w:vMerge/>
            <w:vAlign w:val="center"/>
          </w:tcPr>
          <w:p w14:paraId="0B7D7DDE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85251E9" w14:textId="2B868811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31EB1EA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2B9C51A0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391D548D" w14:textId="26F42505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31C2" w14:paraId="67EB2E9B" w14:textId="77777777" w:rsidTr="00FF26B3">
        <w:tc>
          <w:tcPr>
            <w:tcW w:w="1101" w:type="dxa"/>
            <w:vAlign w:val="center"/>
          </w:tcPr>
          <w:p w14:paraId="0C453852" w14:textId="611B536D" w:rsidR="00BA31C2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2B</w:t>
            </w:r>
          </w:p>
        </w:tc>
        <w:tc>
          <w:tcPr>
            <w:tcW w:w="4110" w:type="dxa"/>
            <w:vAlign w:val="center"/>
          </w:tcPr>
          <w:p w14:paraId="568E55B7" w14:textId="3127E2C0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232C07B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500F1BA1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2D7B229A" w14:textId="6EA3CD5F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6BCF1724" w14:textId="77777777" w:rsidTr="00FF26B3">
        <w:tc>
          <w:tcPr>
            <w:tcW w:w="1101" w:type="dxa"/>
            <w:vMerge w:val="restart"/>
            <w:vAlign w:val="center"/>
          </w:tcPr>
          <w:p w14:paraId="7479E633" w14:textId="700C8E1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2C</w:t>
            </w:r>
          </w:p>
        </w:tc>
        <w:tc>
          <w:tcPr>
            <w:tcW w:w="4110" w:type="dxa"/>
            <w:vAlign w:val="center"/>
          </w:tcPr>
          <w:p w14:paraId="038124B9" w14:textId="5E28F9C2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0C6A79CB" w14:textId="650261B0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77F888AA" w14:textId="77777777" w:rsidTr="00FF26B3">
        <w:tc>
          <w:tcPr>
            <w:tcW w:w="1101" w:type="dxa"/>
            <w:vMerge/>
            <w:vAlign w:val="center"/>
          </w:tcPr>
          <w:p w14:paraId="18318DAD" w14:textId="77777777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4014D787" w14:textId="149FCD6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A9D19ED" w14:textId="4B7D4397" w:rsidR="00BA502B" w:rsidRPr="00FF26B3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686BAE" w14:paraId="4097B38D" w14:textId="77777777" w:rsidTr="00FF26B3">
        <w:tc>
          <w:tcPr>
            <w:tcW w:w="1101" w:type="dxa"/>
            <w:vAlign w:val="center"/>
          </w:tcPr>
          <w:p w14:paraId="73B4E89E" w14:textId="42932C83" w:rsidR="00686BAE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2D</w:t>
            </w:r>
          </w:p>
        </w:tc>
        <w:tc>
          <w:tcPr>
            <w:tcW w:w="4110" w:type="dxa"/>
            <w:vAlign w:val="center"/>
          </w:tcPr>
          <w:p w14:paraId="7E4CFBE4" w14:textId="218ABB09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>Nutrizionista</w:t>
            </w:r>
          </w:p>
        </w:tc>
        <w:tc>
          <w:tcPr>
            <w:tcW w:w="5701" w:type="dxa"/>
            <w:vAlign w:val="center"/>
          </w:tcPr>
          <w:p w14:paraId="6A685BD4" w14:textId="083CA2C2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Dr.ssa Carmela </w:t>
            </w:r>
            <w:proofErr w:type="spellStart"/>
            <w:r w:rsidRPr="00686BAE">
              <w:rPr>
                <w:rFonts w:ascii="Garamond" w:eastAsia="Times New Roman" w:hAnsi="Garamond"/>
                <w:sz w:val="20"/>
                <w:szCs w:val="28"/>
              </w:rPr>
              <w:t>Ba</w:t>
            </w:r>
            <w:proofErr w:type="spellEnd"/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 nato - Ambulatorio P.O. Matera</w:t>
            </w:r>
          </w:p>
        </w:tc>
      </w:tr>
    </w:tbl>
    <w:p w14:paraId="17C9D65C" w14:textId="1F96D166" w:rsidR="00FF26B3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0565446D" w14:textId="6E553391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Per quanto riguarda l'attivazione degli sportelli per l'accoglimento delle istanze del cittadino, 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Responsabili delle sedi distrettuali hanno individuato le sedi della struttura/sportello di che trattasi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come di seguito specificato:</w:t>
      </w:r>
    </w:p>
    <w:p w14:paraId="18FEB762" w14:textId="66A3D2E4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Tricarico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ECDDD66" w14:textId="35DE67B2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Pisticci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7EBEBDA" w14:textId="217D7FFD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Matera.</w:t>
      </w:r>
    </w:p>
    <w:p w14:paraId="59752AC6" w14:textId="29E7B79E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Gli incaricati/referenti aziendali che provvederanno alla ricezione delle istanze e alla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prenotazione dell</w:t>
      </w:r>
      <w:r w:rsidR="004D1120">
        <w:rPr>
          <w:rFonts w:ascii="Garamond" w:eastAsia="Times New Roman" w:hAnsi="Garamond"/>
          <w:sz w:val="20"/>
          <w:szCs w:val="28"/>
        </w:rPr>
        <w:t>e</w:t>
      </w:r>
      <w:r w:rsidRPr="00686BAE">
        <w:rPr>
          <w:rFonts w:ascii="Garamond" w:eastAsia="Times New Roman" w:hAnsi="Garamond"/>
          <w:sz w:val="20"/>
          <w:szCs w:val="28"/>
        </w:rPr>
        <w:t xml:space="preserve"> visite specialistiche di cui necessita il cittadino sono:</w:t>
      </w:r>
    </w:p>
    <w:p w14:paraId="7EF6C990" w14:textId="066702C1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proofErr w:type="gramStart"/>
      <w:r w:rsidRPr="004D1120">
        <w:rPr>
          <w:rFonts w:ascii="Garamond" w:eastAsia="Times New Roman" w:hAnsi="Garamond"/>
          <w:sz w:val="20"/>
          <w:szCs w:val="28"/>
        </w:rPr>
        <w:t>la</w:t>
      </w:r>
      <w:proofErr w:type="gramEnd"/>
      <w:r w:rsidRPr="004D1120">
        <w:rPr>
          <w:rFonts w:ascii="Garamond" w:eastAsia="Times New Roman" w:hAnsi="Garamond"/>
          <w:sz w:val="20"/>
          <w:szCs w:val="28"/>
        </w:rPr>
        <w:t xml:space="preserve"> dr.ssa Immacolata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Celiberti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>, per il Distretto di Matera</w:t>
      </w:r>
    </w:p>
    <w:p w14:paraId="5C9F9F22" w14:textId="5EA1CFBA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proofErr w:type="gramStart"/>
      <w:r w:rsidRPr="004D1120">
        <w:rPr>
          <w:rFonts w:ascii="Garamond" w:eastAsia="Times New Roman" w:hAnsi="Garamond"/>
          <w:sz w:val="20"/>
          <w:szCs w:val="28"/>
        </w:rPr>
        <w:t>la</w:t>
      </w:r>
      <w:proofErr w:type="gramEnd"/>
      <w:r w:rsidRPr="004D1120">
        <w:rPr>
          <w:rFonts w:ascii="Garamond" w:eastAsia="Times New Roman" w:hAnsi="Garamond"/>
          <w:sz w:val="20"/>
          <w:szCs w:val="28"/>
        </w:rPr>
        <w:t xml:space="preserve"> dott.ssa Maria Giovanna Giannone, per il Distretto Collina Materana Metapontino</w:t>
      </w:r>
    </w:p>
    <w:p w14:paraId="72A8C513" w14:textId="7CD2FD1E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proofErr w:type="gramStart"/>
      <w:r w:rsidRPr="004D1120">
        <w:rPr>
          <w:rFonts w:ascii="Garamond" w:eastAsia="Times New Roman" w:hAnsi="Garamond"/>
          <w:sz w:val="20"/>
          <w:szCs w:val="28"/>
        </w:rPr>
        <w:t>la</w:t>
      </w:r>
      <w:proofErr w:type="gramEnd"/>
      <w:r w:rsidRPr="004D1120">
        <w:rPr>
          <w:rFonts w:ascii="Garamond" w:eastAsia="Times New Roman" w:hAnsi="Garamond"/>
          <w:sz w:val="20"/>
          <w:szCs w:val="28"/>
        </w:rPr>
        <w:t xml:space="preserve"> dr.ssa Caterina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Ceruzzi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per il Distretto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Medio Basento</w:t>
      </w:r>
    </w:p>
    <w:p w14:paraId="2EA737F1" w14:textId="143D18AA" w:rsidR="007B6C1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 xml:space="preserve">Il Responsabile del servizio Cup incaricato, dott. Francesco </w:t>
      </w:r>
      <w:proofErr w:type="spellStart"/>
      <w:r w:rsidRPr="00686BAE">
        <w:rPr>
          <w:rFonts w:ascii="Garamond" w:eastAsia="Times New Roman" w:hAnsi="Garamond"/>
          <w:sz w:val="20"/>
          <w:szCs w:val="28"/>
        </w:rPr>
        <w:t>Mannarella</w:t>
      </w:r>
      <w:proofErr w:type="spellEnd"/>
      <w:r w:rsidRPr="00686BAE">
        <w:rPr>
          <w:rFonts w:ascii="Garamond" w:eastAsia="Times New Roman" w:hAnsi="Garamond"/>
          <w:sz w:val="20"/>
          <w:szCs w:val="28"/>
        </w:rPr>
        <w:t>, provvederà, come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richiesto nella nota in oggetto, a predisporre, congiuntamente ad ASP e A.</w:t>
      </w:r>
      <w:r w:rsidR="004D1120">
        <w:rPr>
          <w:rFonts w:ascii="Garamond" w:eastAsia="Times New Roman" w:hAnsi="Garamond"/>
          <w:sz w:val="20"/>
          <w:szCs w:val="28"/>
        </w:rPr>
        <w:t>O</w:t>
      </w:r>
      <w:r w:rsidRPr="00686BAE">
        <w:rPr>
          <w:rFonts w:ascii="Garamond" w:eastAsia="Times New Roman" w:hAnsi="Garamond"/>
          <w:sz w:val="20"/>
          <w:szCs w:val="28"/>
        </w:rPr>
        <w:t>.R "San Carlo", agende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dedicate per l'effettuazione delle necessarie visite specialistiche, al fine di strutturare un sistema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organizzato di prenotazione presso ciascun Distretto Sanitario.</w:t>
      </w:r>
    </w:p>
    <w:p w14:paraId="06E7EE4E" w14:textId="77777777" w:rsidR="007B6C1E" w:rsidRDefault="007B6C1E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05A7DFB0" w14:textId="7B8B1AF8" w:rsidR="00686BAE" w:rsidRP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7B6C1E">
        <w:rPr>
          <w:rFonts w:ascii="Garamond" w:eastAsia="Times New Roman" w:hAnsi="Garamond"/>
          <w:b/>
          <w:bCs/>
          <w:sz w:val="20"/>
          <w:szCs w:val="28"/>
          <w:u w:val="single"/>
        </w:rPr>
        <w:lastRenderedPageBreak/>
        <w:t>AZIENDA OSPEDALIERA “SAN CARLO”</w:t>
      </w:r>
    </w:p>
    <w:p w14:paraId="22968E36" w14:textId="04DA79AC" w:rsid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3A77D309" w14:textId="0E24108B" w:rsidR="007B6C1E" w:rsidRPr="006C49DB" w:rsidRDefault="006C49DB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t>L</w:t>
      </w:r>
      <w:r w:rsidR="007B6C1E" w:rsidRPr="006C49DB">
        <w:rPr>
          <w:rFonts w:ascii="Garamond" w:eastAsia="Times New Roman" w:hAnsi="Garamond"/>
          <w:sz w:val="20"/>
          <w:szCs w:val="28"/>
        </w:rPr>
        <w:t>a Posizione Organizzativa “Gestione e Coordinamento delle attività sanitarie e amministrative della Piastra Ambulatoriale</w:t>
      </w:r>
      <w:r>
        <w:rPr>
          <w:rFonts w:ascii="Garamond" w:eastAsia="Times New Roman" w:hAnsi="Garamond"/>
          <w:sz w:val="20"/>
          <w:szCs w:val="28"/>
        </w:rPr>
        <w:t>”</w:t>
      </w:r>
      <w:r w:rsidR="007B6C1E" w:rsidRPr="006C49DB">
        <w:rPr>
          <w:rFonts w:ascii="Garamond" w:eastAsia="Times New Roman" w:hAnsi="Garamond"/>
          <w:sz w:val="20"/>
          <w:szCs w:val="28"/>
        </w:rPr>
        <w:t>, Dott. Domenico Garzone, provvederà alla prenotazione della visita specialistica e a predisporre, congiuntamente con ASP e AOR San Carlo, le agende</w:t>
      </w:r>
      <w:r w:rsidR="007B6C1E" w:rsidRPr="006C49DB">
        <w:rPr>
          <w:rFonts w:ascii="Garamond" w:eastAsia="Times New Roman" w:hAnsi="Garamond"/>
          <w:b/>
          <w:b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dedicate per l'effettuazione delle necessarie visite specialistiche, secondo le indicazioni del Dirigente Medico della Direzione del Presidio San Carlo Dott.ssa Teresa Maria</w:t>
      </w:r>
      <w:r w:rsidR="007B6C1E" w:rsidRPr="006C49DB">
        <w:rPr>
          <w:rFonts w:ascii="Garamond" w:eastAsia="Times New Roman" w:hAnsi="Garamond"/>
          <w:i/>
          <w:i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GUARINO, Responsabile delle attività ambulatoriali.</w:t>
      </w:r>
    </w:p>
    <w:p w14:paraId="32A19E21" w14:textId="55133590" w:rsidR="007B6C1E" w:rsidRPr="006C49DB" w:rsidRDefault="007B6C1E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C49DB">
        <w:rPr>
          <w:rFonts w:ascii="Garamond" w:eastAsia="Times New Roman" w:hAnsi="Garamond"/>
          <w:sz w:val="20"/>
          <w:szCs w:val="28"/>
        </w:rPr>
        <w:t>Per gli specialisti, saranno i Direttori d</w:t>
      </w:r>
      <w:r w:rsidR="006C49DB" w:rsidRPr="006C49DB">
        <w:rPr>
          <w:rFonts w:ascii="Garamond" w:eastAsia="Times New Roman" w:hAnsi="Garamond"/>
          <w:sz w:val="20"/>
          <w:szCs w:val="28"/>
        </w:rPr>
        <w:t>elle Unità Operative</w:t>
      </w:r>
      <w:r w:rsidRPr="006C49DB">
        <w:rPr>
          <w:rFonts w:ascii="Garamond" w:eastAsia="Times New Roman" w:hAnsi="Garamond"/>
          <w:sz w:val="20"/>
          <w:szCs w:val="28"/>
        </w:rPr>
        <w:t xml:space="preserve"> i referenti Specialisti deputati a</w:t>
      </w:r>
      <w:r w:rsidR="006C49DB" w:rsidRPr="006C49DB">
        <w:rPr>
          <w:rFonts w:ascii="Garamond" w:eastAsia="Times New Roman" w:hAnsi="Garamond"/>
          <w:sz w:val="20"/>
          <w:szCs w:val="28"/>
        </w:rPr>
        <w:t>ll’</w:t>
      </w:r>
      <w:r w:rsidRPr="006C49DB">
        <w:rPr>
          <w:rFonts w:ascii="Garamond" w:eastAsia="Times New Roman" w:hAnsi="Garamond"/>
          <w:sz w:val="20"/>
          <w:szCs w:val="28"/>
        </w:rPr>
        <w:t>accertamento dello stato</w:t>
      </w:r>
      <w:r w:rsidR="006C49DB" w:rsidRPr="006C49DB">
        <w:rPr>
          <w:rFonts w:ascii="Garamond" w:eastAsia="Times New Roman" w:hAnsi="Garamond"/>
          <w:sz w:val="20"/>
          <w:szCs w:val="28"/>
        </w:rPr>
        <w:t xml:space="preserve"> </w:t>
      </w:r>
      <w:r w:rsidRPr="006C49DB">
        <w:rPr>
          <w:rFonts w:ascii="Garamond" w:eastAsia="Times New Roman" w:hAnsi="Garamond"/>
          <w:sz w:val="20"/>
          <w:szCs w:val="28"/>
        </w:rPr>
        <w:t>di disabilità.</w:t>
      </w:r>
    </w:p>
    <w:p w14:paraId="4C7A7CF9" w14:textId="515ED222" w:rsidR="007B6C1E" w:rsidRPr="006C49DB" w:rsidRDefault="007B6C1E" w:rsidP="00631E9C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b/>
          <w:bCs/>
          <w:sz w:val="20"/>
          <w:szCs w:val="28"/>
        </w:rPr>
      </w:pP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Direttori delle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Unità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 Operative e Refe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re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>nti de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ll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e branche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specialistiche</w:t>
      </w:r>
    </w:p>
    <w:p w14:paraId="3DB05478" w14:textId="3392B17A" w:rsidR="006C49DB" w:rsidRDefault="006C49DB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88"/>
        <w:gridCol w:w="5106"/>
      </w:tblGrid>
      <w:tr w:rsidR="00631E9C" w:rsidRPr="00631E9C" w14:paraId="1F952572" w14:textId="77777777" w:rsidTr="009920CD">
        <w:tc>
          <w:tcPr>
            <w:tcW w:w="5172" w:type="dxa"/>
            <w:vAlign w:val="center"/>
          </w:tcPr>
          <w:p w14:paraId="5D7537ED" w14:textId="1527EF26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DIRETTORI</w:t>
            </w:r>
          </w:p>
        </w:tc>
        <w:tc>
          <w:tcPr>
            <w:tcW w:w="5172" w:type="dxa"/>
            <w:vAlign w:val="center"/>
          </w:tcPr>
          <w:p w14:paraId="74EF68D2" w14:textId="63BF356B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BRANCHE SPECIALISTICHE</w:t>
            </w:r>
          </w:p>
        </w:tc>
      </w:tr>
      <w:tr w:rsidR="00631E9C" w14:paraId="7E96872A" w14:textId="77777777" w:rsidTr="009920CD">
        <w:tc>
          <w:tcPr>
            <w:tcW w:w="5172" w:type="dxa"/>
            <w:vAlign w:val="center"/>
          </w:tcPr>
          <w:p w14:paraId="2F68DA60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ANESTESIA E RIANIMAZIONE</w:t>
            </w:r>
          </w:p>
          <w:p w14:paraId="648E6A5E" w14:textId="1BE554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Libero M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let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 </w:t>
            </w:r>
          </w:p>
          <w:p w14:paraId="5443A8A5" w14:textId="71153431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Dott. </w:t>
            </w:r>
            <w:r>
              <w:rPr>
                <w:rFonts w:ascii="Garamond" w:eastAsia="Times New Roman" w:hAnsi="Garamond"/>
                <w:sz w:val="20"/>
                <w:szCs w:val="28"/>
              </w:rPr>
              <w:t>Giuseppe Pittella</w:t>
            </w:r>
          </w:p>
        </w:tc>
        <w:tc>
          <w:tcPr>
            <w:tcW w:w="5172" w:type="dxa"/>
            <w:vAlign w:val="center"/>
          </w:tcPr>
          <w:p w14:paraId="42A993C3" w14:textId="47D76E1D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R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ANIMAZIONE</w:t>
            </w:r>
          </w:p>
        </w:tc>
      </w:tr>
      <w:tr w:rsidR="00CD3C24" w14:paraId="5E244EE9" w14:textId="77777777" w:rsidTr="009920CD">
        <w:tc>
          <w:tcPr>
            <w:tcW w:w="5172" w:type="dxa"/>
            <w:vAlign w:val="center"/>
          </w:tcPr>
          <w:p w14:paraId="34F028B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  <w:p w14:paraId="6C0B4327" w14:textId="6845C9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 xml:space="preserve">Dott. Nicola </w:t>
            </w:r>
            <w:proofErr w:type="spellStart"/>
            <w:r>
              <w:rPr>
                <w:rFonts w:ascii="Garamond" w:eastAsia="Times New Roman" w:hAnsi="Garamond"/>
                <w:sz w:val="20"/>
                <w:szCs w:val="28"/>
              </w:rPr>
              <w:t>Libutti</w:t>
            </w:r>
            <w:proofErr w:type="spellEnd"/>
          </w:p>
        </w:tc>
        <w:tc>
          <w:tcPr>
            <w:tcW w:w="5172" w:type="dxa"/>
            <w:vAlign w:val="center"/>
          </w:tcPr>
          <w:p w14:paraId="071C2782" w14:textId="20E7964D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</w:tc>
      </w:tr>
      <w:tr w:rsidR="00CD3C24" w14:paraId="4901DFC4" w14:textId="77777777" w:rsidTr="009920CD">
        <w:tc>
          <w:tcPr>
            <w:tcW w:w="5172" w:type="dxa"/>
            <w:vAlign w:val="center"/>
          </w:tcPr>
          <w:p w14:paraId="6E316652" w14:textId="77777777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MEDICINA FISICA E RIABILITATIVA</w:t>
            </w:r>
          </w:p>
          <w:p w14:paraId="197D6091" w14:textId="0F0AEB8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. Domenico </w:t>
            </w:r>
            <w:r>
              <w:rPr>
                <w:rFonts w:ascii="Garamond" w:eastAsia="Times New Roman" w:hAnsi="Garamond"/>
                <w:sz w:val="20"/>
                <w:szCs w:val="28"/>
              </w:rPr>
              <w:t>Sant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omauro</w:t>
            </w:r>
          </w:p>
        </w:tc>
        <w:tc>
          <w:tcPr>
            <w:tcW w:w="5172" w:type="dxa"/>
            <w:vAlign w:val="center"/>
          </w:tcPr>
          <w:p w14:paraId="79EE60BB" w14:textId="71F6315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FISIATRIA</w:t>
            </w:r>
          </w:p>
        </w:tc>
      </w:tr>
      <w:tr w:rsidR="00CD3C24" w14:paraId="09996913" w14:textId="77777777" w:rsidTr="009920CD">
        <w:tc>
          <w:tcPr>
            <w:tcW w:w="5172" w:type="dxa"/>
            <w:vAlign w:val="center"/>
          </w:tcPr>
          <w:p w14:paraId="7D5ABAF3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  <w:p w14:paraId="05B9C331" w14:textId="4399FCB0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Nicola Pac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ello</w:t>
            </w:r>
          </w:p>
        </w:tc>
        <w:tc>
          <w:tcPr>
            <w:tcW w:w="5172" w:type="dxa"/>
            <w:vAlign w:val="center"/>
          </w:tcPr>
          <w:p w14:paraId="4281D371" w14:textId="3454E192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</w:tc>
      </w:tr>
      <w:tr w:rsidR="00CD3C24" w14:paraId="3562EEDA" w14:textId="77777777" w:rsidTr="009920CD">
        <w:tc>
          <w:tcPr>
            <w:tcW w:w="5172" w:type="dxa"/>
            <w:vAlign w:val="center"/>
          </w:tcPr>
          <w:p w14:paraId="49C4B9D8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  <w:p w14:paraId="2FF48A79" w14:textId="5E0C309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Giovanni V</w:t>
            </w:r>
            <w:r>
              <w:rPr>
                <w:rFonts w:ascii="Garamond" w:eastAsia="Times New Roman" w:hAnsi="Garamond"/>
                <w:sz w:val="20"/>
                <w:szCs w:val="28"/>
              </w:rPr>
              <w:t>itale</w:t>
            </w:r>
          </w:p>
        </w:tc>
        <w:tc>
          <w:tcPr>
            <w:tcW w:w="5172" w:type="dxa"/>
            <w:vAlign w:val="center"/>
          </w:tcPr>
          <w:p w14:paraId="53711C99" w14:textId="5C3C1FCC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</w:tc>
      </w:tr>
      <w:tr w:rsidR="00CD3C24" w14:paraId="76D9B0A5" w14:textId="77777777" w:rsidTr="009920CD">
        <w:tc>
          <w:tcPr>
            <w:tcW w:w="5172" w:type="dxa"/>
            <w:vAlign w:val="center"/>
          </w:tcPr>
          <w:p w14:paraId="63242FFA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 S.I.C.</w:t>
            </w:r>
          </w:p>
          <w:p w14:paraId="19AFBD36" w14:textId="70D5D8B9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Domenico Laceren</w:t>
            </w:r>
            <w:r>
              <w:rPr>
                <w:rFonts w:ascii="Garamond" w:eastAsia="Times New Roman" w:hAnsi="Garamond"/>
                <w:sz w:val="20"/>
                <w:szCs w:val="28"/>
              </w:rPr>
              <w:t>za</w:t>
            </w:r>
          </w:p>
        </w:tc>
        <w:tc>
          <w:tcPr>
            <w:tcW w:w="5172" w:type="dxa"/>
            <w:vAlign w:val="center"/>
          </w:tcPr>
          <w:p w14:paraId="05FA8555" w14:textId="31113B51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</w:t>
            </w:r>
          </w:p>
        </w:tc>
      </w:tr>
      <w:tr w:rsidR="00CD3C24" w14:paraId="3A44C30E" w14:textId="77777777" w:rsidTr="009920CD">
        <w:tc>
          <w:tcPr>
            <w:tcW w:w="5172" w:type="dxa"/>
            <w:vAlign w:val="center"/>
          </w:tcPr>
          <w:p w14:paraId="13BA497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  <w:p w14:paraId="6CA03802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Rocco Romeo</w:t>
            </w:r>
          </w:p>
          <w:p w14:paraId="0E613419" w14:textId="49E645E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Adolfo Cuomo</w:t>
            </w:r>
          </w:p>
        </w:tc>
        <w:tc>
          <w:tcPr>
            <w:tcW w:w="5172" w:type="dxa"/>
            <w:vAlign w:val="center"/>
          </w:tcPr>
          <w:p w14:paraId="42185369" w14:textId="6037F923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</w:tc>
      </w:tr>
      <w:tr w:rsidR="00CD3C24" w14:paraId="018CB02C" w14:textId="77777777" w:rsidTr="009920CD">
        <w:tc>
          <w:tcPr>
            <w:tcW w:w="5172" w:type="dxa"/>
            <w:vAlign w:val="center"/>
          </w:tcPr>
          <w:p w14:paraId="757EE8C2" w14:textId="77777777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ORL - AUDIOLOGIA E FONIA TRIA</w:t>
            </w:r>
          </w:p>
          <w:p w14:paraId="78E99131" w14:textId="797435E3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</w:t>
            </w:r>
            <w:r>
              <w:rPr>
                <w:rFonts w:ascii="Garamond" w:eastAsia="Times New Roman" w:hAnsi="Garamond"/>
                <w:sz w:val="20"/>
                <w:szCs w:val="28"/>
              </w:rPr>
              <w:t>tt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. Lo</w:t>
            </w:r>
            <w:r>
              <w:rPr>
                <w:rFonts w:ascii="Garamond" w:eastAsia="Times New Roman" w:hAnsi="Garamond"/>
                <w:sz w:val="20"/>
                <w:szCs w:val="28"/>
              </w:rPr>
              <w:t>renz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o Sant</w:t>
            </w:r>
            <w:r>
              <w:rPr>
                <w:rFonts w:ascii="Garamond" w:eastAsia="Times New Roman" w:hAnsi="Garamond"/>
                <w:sz w:val="20"/>
                <w:szCs w:val="28"/>
              </w:rPr>
              <w:t>a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nd</w:t>
            </w:r>
            <w:r>
              <w:rPr>
                <w:rFonts w:ascii="Garamond" w:eastAsia="Times New Roman" w:hAnsi="Garamond"/>
                <w:sz w:val="20"/>
                <w:szCs w:val="28"/>
              </w:rPr>
              <w:t>re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a </w:t>
            </w:r>
          </w:p>
        </w:tc>
        <w:tc>
          <w:tcPr>
            <w:tcW w:w="5172" w:type="dxa"/>
            <w:vAlign w:val="center"/>
          </w:tcPr>
          <w:p w14:paraId="3373EE60" w14:textId="082156E4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OTORINOLARINGOIATRIA</w:t>
            </w:r>
          </w:p>
        </w:tc>
      </w:tr>
      <w:tr w:rsidR="009920CD" w14:paraId="295F90F2" w14:textId="77777777" w:rsidTr="009920CD">
        <w:tc>
          <w:tcPr>
            <w:tcW w:w="5172" w:type="dxa"/>
            <w:vAlign w:val="center"/>
          </w:tcPr>
          <w:p w14:paraId="56BA93E4" w14:textId="0727120B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PNEUMOLOGIA </w:t>
            </w:r>
            <w:r>
              <w:rPr>
                <w:rFonts w:ascii="Garamond" w:eastAsia="Times New Roman" w:hAnsi="Garamond"/>
                <w:sz w:val="20"/>
                <w:szCs w:val="28"/>
              </w:rPr>
              <w:t>f.f.</w:t>
            </w:r>
          </w:p>
          <w:p w14:paraId="4D66AFD0" w14:textId="00EBE20D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Dott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 Vincenzo Palo</w:t>
            </w:r>
          </w:p>
        </w:tc>
        <w:tc>
          <w:tcPr>
            <w:tcW w:w="5172" w:type="dxa"/>
            <w:vAlign w:val="center"/>
          </w:tcPr>
          <w:p w14:paraId="77739D1E" w14:textId="42B26501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PNEUMOLOGIA</w:t>
            </w:r>
          </w:p>
        </w:tc>
      </w:tr>
    </w:tbl>
    <w:p w14:paraId="1DAF65CC" w14:textId="105B368F" w:rsidR="00631E9C" w:rsidRDefault="00631E9C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1648C486" w14:textId="75377D1F" w:rsidR="00054175" w:rsidRDefault="0005417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054175">
        <w:rPr>
          <w:rFonts w:ascii="Garamond" w:eastAsia="Times New Roman" w:hAnsi="Garamond"/>
          <w:sz w:val="20"/>
          <w:szCs w:val="28"/>
        </w:rPr>
        <w:t>N.B. Per le Branche di Psichiatria e Neuropsichiatria Infantile e per il Nutrizionista, si dovrà far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054175">
        <w:rPr>
          <w:rFonts w:ascii="Garamond" w:eastAsia="Times New Roman" w:hAnsi="Garamond"/>
          <w:sz w:val="20"/>
          <w:szCs w:val="28"/>
        </w:rPr>
        <w:t>riferimento al</w:t>
      </w:r>
      <w:r>
        <w:rPr>
          <w:rFonts w:ascii="Garamond" w:eastAsia="Times New Roman" w:hAnsi="Garamond"/>
          <w:sz w:val="20"/>
          <w:szCs w:val="28"/>
        </w:rPr>
        <w:t>l’</w:t>
      </w:r>
      <w:r w:rsidRPr="00054175">
        <w:rPr>
          <w:rFonts w:ascii="Garamond" w:eastAsia="Times New Roman" w:hAnsi="Garamond"/>
          <w:sz w:val="20"/>
          <w:szCs w:val="28"/>
        </w:rPr>
        <w:t>ASP e ASM, non essendo presenti in questa AOR tali professionalità.</w:t>
      </w:r>
    </w:p>
    <w:p w14:paraId="2D20AA4E" w14:textId="77777777" w:rsidR="009A5F55" w:rsidRDefault="009A5F5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  <w:sectPr w:rsidR="009A5F55" w:rsidSect="00332EE7">
          <w:headerReference w:type="default" r:id="rId8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6CC7FCA1" w14:textId="0AFD25D1" w:rsidR="00054175" w:rsidRPr="00D51249" w:rsidRDefault="009A5F55" w:rsidP="009A5F55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sz w:val="20"/>
          <w:szCs w:val="28"/>
        </w:rPr>
      </w:pPr>
      <w:bookmarkStart w:id="0" w:name="_GoBack"/>
      <w:r w:rsidRPr="009A5F55">
        <w:rPr>
          <w:rFonts w:ascii="Garamond" w:eastAsia="Times New Roman" w:hAnsi="Garamond"/>
          <w:noProof/>
          <w:sz w:val="20"/>
          <w:szCs w:val="28"/>
          <w:lang w:eastAsia="it-IT"/>
        </w:rPr>
        <w:drawing>
          <wp:inline distT="0" distB="0" distL="0" distR="0" wp14:anchorId="5B70E280" wp14:editId="202DF8E1">
            <wp:extent cx="8515350" cy="59315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556" cy="59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4175" w:rsidRPr="00D51249" w:rsidSect="009A5F55">
      <w:headerReference w:type="default" r:id="rId10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283FE" w14:textId="77777777" w:rsidR="00292A68" w:rsidRDefault="00292A68">
      <w:pPr>
        <w:spacing w:after="0" w:line="240" w:lineRule="auto"/>
      </w:pPr>
      <w:r>
        <w:separator/>
      </w:r>
    </w:p>
  </w:endnote>
  <w:endnote w:type="continuationSeparator" w:id="0">
    <w:p w14:paraId="6F7BD59E" w14:textId="77777777" w:rsidR="00292A68" w:rsidRDefault="00292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59C6E" w14:textId="77777777" w:rsidR="00292A68" w:rsidRDefault="00292A68">
      <w:pPr>
        <w:spacing w:after="0" w:line="240" w:lineRule="auto"/>
      </w:pPr>
      <w:r>
        <w:separator/>
      </w:r>
    </w:p>
  </w:footnote>
  <w:footnote w:type="continuationSeparator" w:id="0">
    <w:p w14:paraId="1AFCBFAA" w14:textId="77777777" w:rsidR="00292A68" w:rsidRDefault="00292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43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6095"/>
      <w:gridCol w:w="1984"/>
    </w:tblGrid>
    <w:tr w:rsidR="004B2901" w14:paraId="09E0E8DC" w14:textId="77777777" w:rsidTr="004B2901">
      <w:trPr>
        <w:trHeight w:val="993"/>
      </w:trPr>
      <w:tc>
        <w:tcPr>
          <w:tcW w:w="2764" w:type="dxa"/>
        </w:tcPr>
        <w:p w14:paraId="234D1D90" w14:textId="2C01D691" w:rsidR="000F3D13" w:rsidRDefault="000F3D13">
          <w:pPr>
            <w:pStyle w:val="Intestazione"/>
          </w:pPr>
        </w:p>
      </w:tc>
      <w:tc>
        <w:tcPr>
          <w:tcW w:w="6095" w:type="dxa"/>
        </w:tcPr>
        <w:p w14:paraId="6073DECC" w14:textId="77777777" w:rsidR="000F3D13" w:rsidRPr="00595C14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58372EDF" w14:textId="77777777" w:rsidR="000F3D13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340D14A3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4DD7120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28C49CA0" w14:textId="6E49D681" w:rsidR="000F3D13" w:rsidRDefault="000F3D13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984" w:type="dxa"/>
          <w:vAlign w:val="center"/>
        </w:tcPr>
        <w:p w14:paraId="4BE77784" w14:textId="7E4E2B59" w:rsidR="000F3D13" w:rsidRPr="000F3D13" w:rsidRDefault="000F3D13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5BC5AFD6" w14:textId="5D91495F" w:rsidR="00286671" w:rsidRDefault="000E3AE5" w:rsidP="00595C14">
    <w:pPr>
      <w:pStyle w:val="Intestazione"/>
    </w:pPr>
    <w:r>
      <w:rPr>
        <w:noProof/>
        <w:lang w:eastAsia="it-IT"/>
      </w:rPr>
      <w:object w:dxaOrig="1440" w:dyaOrig="1440" w14:anchorId="2AE0A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5" o:spid="_x0000_s2050" type="#_x0000_t75" alt="testata" style="position:absolute;margin-left:36.15pt;margin-top:35pt;width:109.5pt;height:52.5pt;z-index:-251658752;visibility:visible;mso-wrap-edited:f;mso-position-horizontal-relative:page;mso-position-vertical-relative:page" o:allowincell="f">
          <v:imagedata r:id="rId1" o:title="" croptop="12498f" cropbottom="40540f" cropleft="5902f" cropright="46962f" chromakey="#c6c5c5" grayscale="t" bilevel="t"/>
          <w10:wrap anchorx="page" anchory="page"/>
        </v:shape>
        <o:OLEObject Type="Embed" ProgID="Word.Picture.8" ShapeID="Immagine 45" DrawAspect="Content" ObjectID="_167507023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51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5528"/>
      <w:gridCol w:w="1559"/>
    </w:tblGrid>
    <w:tr w:rsidR="004B2901" w14:paraId="63E3D20F" w14:textId="77777777" w:rsidTr="004B2901">
      <w:trPr>
        <w:trHeight w:val="993"/>
      </w:trPr>
      <w:tc>
        <w:tcPr>
          <w:tcW w:w="2764" w:type="dxa"/>
        </w:tcPr>
        <w:p w14:paraId="0F0AA5C6" w14:textId="6C96DEE4" w:rsidR="004B2901" w:rsidRDefault="004B2901">
          <w:pPr>
            <w:pStyle w:val="Intestazione"/>
          </w:pPr>
        </w:p>
      </w:tc>
      <w:tc>
        <w:tcPr>
          <w:tcW w:w="5528" w:type="dxa"/>
        </w:tcPr>
        <w:p w14:paraId="268643BF" w14:textId="77777777" w:rsidR="004B2901" w:rsidRPr="00595C14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7E1AD50" w14:textId="77777777" w:rsidR="004B2901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7C28F01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DF51B5C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F279E52" w14:textId="77777777" w:rsidR="004B2901" w:rsidRDefault="004B2901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559" w:type="dxa"/>
          <w:vAlign w:val="center"/>
        </w:tcPr>
        <w:p w14:paraId="6DF17A0A" w14:textId="60FC2568" w:rsidR="004B2901" w:rsidRPr="000F3D13" w:rsidRDefault="004B2901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35FE702D" w14:textId="72F1B65A" w:rsidR="004B2901" w:rsidRDefault="000E3AE5" w:rsidP="00595C14">
    <w:pPr>
      <w:pStyle w:val="Intestazione"/>
    </w:pPr>
    <w:r>
      <w:rPr>
        <w:noProof/>
        <w:lang w:eastAsia="it-IT"/>
      </w:rPr>
      <w:object w:dxaOrig="1440" w:dyaOrig="1440" w14:anchorId="12FC3B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testata" style="position:absolute;margin-left:58.85pt;margin-top:28.35pt;width:109.5pt;height:52.5pt;z-index:-251656704;visibility:visible;mso-wrap-edited:f;mso-position-horizontal-relative:page;mso-position-vertical-relative:page" o:allowincell="f">
          <v:imagedata r:id="rId1" o:title="" croptop="12498f" cropbottom="40540f" cropleft="5902f" cropright="46962f" chromakey="#c6c5c5" grayscale="t" bilevel="t"/>
          <w10:wrap anchorx="page" anchory="page"/>
        </v:shape>
        <o:OLEObject Type="Embed" ProgID="Word.Picture.8" ShapeID="_x0000_s2051" DrawAspect="Content" ObjectID="_167507024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67"/>
      <w:gridCol w:w="8336"/>
      <w:gridCol w:w="2350"/>
    </w:tblGrid>
    <w:tr w:rsidR="009A5F55" w14:paraId="584E2F5D" w14:textId="77777777" w:rsidTr="009A5F55">
      <w:trPr>
        <w:trHeight w:val="993"/>
      </w:trPr>
      <w:tc>
        <w:tcPr>
          <w:tcW w:w="1403" w:type="pct"/>
        </w:tcPr>
        <w:p w14:paraId="54F1D0A8" w14:textId="53E4764B" w:rsidR="009A5F55" w:rsidRDefault="009A5F55">
          <w:pPr>
            <w:pStyle w:val="Intestazione"/>
          </w:pPr>
        </w:p>
      </w:tc>
      <w:tc>
        <w:tcPr>
          <w:tcW w:w="2806" w:type="pct"/>
        </w:tcPr>
        <w:p w14:paraId="5BDEAEEC" w14:textId="77777777" w:rsidR="009A5F55" w:rsidRPr="00595C14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8E9712C" w14:textId="77777777" w:rsidR="009A5F55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EA76BDD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7E1F70A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2CF4148" w14:textId="77777777" w:rsidR="009A5F55" w:rsidRDefault="009A5F55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791" w:type="pct"/>
          <w:vAlign w:val="center"/>
        </w:tcPr>
        <w:p w14:paraId="54082A5E" w14:textId="15AD2065" w:rsidR="009A5F55" w:rsidRPr="000F3D13" w:rsidRDefault="009A5F55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4A7BED1C" w14:textId="7E9AEC51" w:rsidR="009A5F55" w:rsidRDefault="000E3AE5" w:rsidP="00595C14">
    <w:pPr>
      <w:pStyle w:val="Intestazione"/>
    </w:pPr>
    <w:r>
      <w:rPr>
        <w:noProof/>
        <w:lang w:eastAsia="it-IT"/>
      </w:rPr>
      <w:object w:dxaOrig="1440" w:dyaOrig="1440" w14:anchorId="5923A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testata" style="position:absolute;margin-left:85.15pt;margin-top:27.15pt;width:109.5pt;height:52.5pt;z-index:-251654656;visibility:visible;mso-wrap-edited:f;mso-position-horizontal-relative:page;mso-position-vertical-relative:page" o:allowincell="f">
          <v:imagedata r:id="rId1" o:title="" croptop="12498f" cropbottom="40540f" cropleft="5902f" cropright="46962f" chromakey="#c6c5c5" grayscale="t" bilevel="t"/>
          <w10:wrap anchorx="page" anchory="page"/>
        </v:shape>
        <o:OLEObject Type="Embed" ProgID="Word.Picture.8" ShapeID="_x0000_s2052" DrawAspect="Content" ObjectID="_167507024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">
    <w:nsid w:val="06C4429E"/>
    <w:multiLevelType w:val="hybridMultilevel"/>
    <w:tmpl w:val="92F68FF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CAC53FB"/>
    <w:multiLevelType w:val="singleLevel"/>
    <w:tmpl w:val="088892E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EB90246"/>
    <w:multiLevelType w:val="hybridMultilevel"/>
    <w:tmpl w:val="CEDA041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F1426AA"/>
    <w:multiLevelType w:val="multilevel"/>
    <w:tmpl w:val="E9283F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70865"/>
    <w:multiLevelType w:val="hybridMultilevel"/>
    <w:tmpl w:val="6866A9D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7FF48C4"/>
    <w:multiLevelType w:val="hybridMultilevel"/>
    <w:tmpl w:val="9ECEE496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176173"/>
    <w:multiLevelType w:val="hybridMultilevel"/>
    <w:tmpl w:val="71484992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9E55FD5"/>
    <w:multiLevelType w:val="hybridMultilevel"/>
    <w:tmpl w:val="69E84A82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45050"/>
    <w:multiLevelType w:val="hybridMultilevel"/>
    <w:tmpl w:val="0A3CE3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41D0E"/>
    <w:multiLevelType w:val="hybridMultilevel"/>
    <w:tmpl w:val="A67EA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B6531"/>
    <w:multiLevelType w:val="hybridMultilevel"/>
    <w:tmpl w:val="AD288CB8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477FE1"/>
    <w:multiLevelType w:val="hybridMultilevel"/>
    <w:tmpl w:val="FC481268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82E86704">
      <w:start w:val="3"/>
      <w:numFmt w:val="bullet"/>
      <w:lvlText w:val="•"/>
      <w:lvlJc w:val="left"/>
      <w:pPr>
        <w:ind w:left="2148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10A2E7E"/>
    <w:multiLevelType w:val="hybridMultilevel"/>
    <w:tmpl w:val="F1642920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E3CEFF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12E8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89F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146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06B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2E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783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308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3C3F77"/>
    <w:multiLevelType w:val="hybridMultilevel"/>
    <w:tmpl w:val="EAA2C8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CA53CC"/>
    <w:multiLevelType w:val="hybridMultilevel"/>
    <w:tmpl w:val="2542A204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AA73D54"/>
    <w:multiLevelType w:val="hybridMultilevel"/>
    <w:tmpl w:val="7BE2F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3"/>
  </w:num>
  <w:num w:numId="5">
    <w:abstractNumId w:val="10"/>
  </w:num>
  <w:num w:numId="6">
    <w:abstractNumId w:val="14"/>
  </w:num>
  <w:num w:numId="7">
    <w:abstractNumId w:val="3"/>
  </w:num>
  <w:num w:numId="8">
    <w:abstractNumId w:val="7"/>
  </w:num>
  <w:num w:numId="9">
    <w:abstractNumId w:val="15"/>
  </w:num>
  <w:num w:numId="10">
    <w:abstractNumId w:val="12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  <w:num w:numId="15">
    <w:abstractNumId w:val="6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C3F"/>
    <w:rsid w:val="00016C94"/>
    <w:rsid w:val="0003237E"/>
    <w:rsid w:val="00054175"/>
    <w:rsid w:val="000744A4"/>
    <w:rsid w:val="00084A93"/>
    <w:rsid w:val="000C12C6"/>
    <w:rsid w:val="000E3AE5"/>
    <w:rsid w:val="000E4A28"/>
    <w:rsid w:val="000F3D13"/>
    <w:rsid w:val="000F625C"/>
    <w:rsid w:val="00117C91"/>
    <w:rsid w:val="001344DB"/>
    <w:rsid w:val="0016055E"/>
    <w:rsid w:val="00190FA4"/>
    <w:rsid w:val="0019542F"/>
    <w:rsid w:val="00197774"/>
    <w:rsid w:val="001D10B3"/>
    <w:rsid w:val="00286671"/>
    <w:rsid w:val="00292A68"/>
    <w:rsid w:val="002E512B"/>
    <w:rsid w:val="0030072C"/>
    <w:rsid w:val="00332EE7"/>
    <w:rsid w:val="0035525C"/>
    <w:rsid w:val="003D08F8"/>
    <w:rsid w:val="00401328"/>
    <w:rsid w:val="00402C94"/>
    <w:rsid w:val="00413DEB"/>
    <w:rsid w:val="00424906"/>
    <w:rsid w:val="0048006A"/>
    <w:rsid w:val="004A10C4"/>
    <w:rsid w:val="004B2901"/>
    <w:rsid w:val="004D1120"/>
    <w:rsid w:val="004F38DF"/>
    <w:rsid w:val="00540DAD"/>
    <w:rsid w:val="00595C14"/>
    <w:rsid w:val="00631E9C"/>
    <w:rsid w:val="0067321B"/>
    <w:rsid w:val="006806C7"/>
    <w:rsid w:val="00686BAE"/>
    <w:rsid w:val="006C49DB"/>
    <w:rsid w:val="0070247A"/>
    <w:rsid w:val="0075174E"/>
    <w:rsid w:val="00761B7A"/>
    <w:rsid w:val="00776E42"/>
    <w:rsid w:val="007875D8"/>
    <w:rsid w:val="0079223D"/>
    <w:rsid w:val="007A2A97"/>
    <w:rsid w:val="007B6C1E"/>
    <w:rsid w:val="007C076D"/>
    <w:rsid w:val="00812C64"/>
    <w:rsid w:val="00862EBB"/>
    <w:rsid w:val="008B0A67"/>
    <w:rsid w:val="008E3163"/>
    <w:rsid w:val="00913421"/>
    <w:rsid w:val="009819D4"/>
    <w:rsid w:val="009920CD"/>
    <w:rsid w:val="00995C50"/>
    <w:rsid w:val="009A5F55"/>
    <w:rsid w:val="009C6CE5"/>
    <w:rsid w:val="00A247A8"/>
    <w:rsid w:val="00A378D1"/>
    <w:rsid w:val="00A82DE3"/>
    <w:rsid w:val="00A938B1"/>
    <w:rsid w:val="00A97A9C"/>
    <w:rsid w:val="00AE6EB0"/>
    <w:rsid w:val="00AF57C6"/>
    <w:rsid w:val="00B16563"/>
    <w:rsid w:val="00B25E75"/>
    <w:rsid w:val="00B26523"/>
    <w:rsid w:val="00B44D5F"/>
    <w:rsid w:val="00B729DC"/>
    <w:rsid w:val="00BA31C2"/>
    <w:rsid w:val="00BA502B"/>
    <w:rsid w:val="00BA5DD5"/>
    <w:rsid w:val="00CC55E5"/>
    <w:rsid w:val="00CD3C24"/>
    <w:rsid w:val="00D10225"/>
    <w:rsid w:val="00D35DAF"/>
    <w:rsid w:val="00D51249"/>
    <w:rsid w:val="00D97985"/>
    <w:rsid w:val="00DB5BA0"/>
    <w:rsid w:val="00E14C3F"/>
    <w:rsid w:val="00E2477B"/>
    <w:rsid w:val="00E47208"/>
    <w:rsid w:val="00E80C88"/>
    <w:rsid w:val="00EA2F26"/>
    <w:rsid w:val="00EC47E4"/>
    <w:rsid w:val="00EF4281"/>
    <w:rsid w:val="00F536AE"/>
    <w:rsid w:val="00FC0830"/>
    <w:rsid w:val="00FF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0C77F26"/>
  <w15:docId w15:val="{331A9691-31A6-41AE-9750-780027AD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spacing w:after="0" w:line="240" w:lineRule="auto"/>
      <w:ind w:left="5387"/>
      <w:outlineLvl w:val="0"/>
    </w:pPr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semiHidden/>
  </w:style>
  <w:style w:type="paragraph" w:styleId="Pidipagina">
    <w:name w:val="footer"/>
    <w:basedOn w:val="Normal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uiPriority w:val="99"/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justify">
    <w:name w:val="justify"/>
    <w:basedOn w:val="Normal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Provincia">
    <w:name w:val="Provincia"/>
    <w:basedOn w:val="Normale"/>
    <w:pPr>
      <w:spacing w:after="0" w:line="240" w:lineRule="auto"/>
      <w:jc w:val="both"/>
    </w:pPr>
    <w:rPr>
      <w:rFonts w:ascii="Garamond" w:hAnsi="Garamond"/>
      <w:sz w:val="24"/>
    </w:rPr>
  </w:style>
  <w:style w:type="paragraph" w:customStyle="1" w:styleId="Destinatario">
    <w:name w:val="Destinatario"/>
    <w:basedOn w:val="Provincia"/>
    <w:pPr>
      <w:ind w:left="5103"/>
    </w:pPr>
  </w:style>
  <w:style w:type="paragraph" w:styleId="Rientrocorpodeltesto3">
    <w:name w:val="Body Text Indent 3"/>
    <w:basedOn w:val="Normale"/>
    <w:semiHidden/>
    <w:pPr>
      <w:pBdr>
        <w:top w:val="single" w:sz="4" w:space="1" w:color="auto"/>
      </w:pBdr>
      <w:suppressAutoHyphens/>
      <w:spacing w:after="0" w:line="240" w:lineRule="auto"/>
      <w:ind w:firstLine="284"/>
      <w:jc w:val="center"/>
    </w:pPr>
    <w:rPr>
      <w:rFonts w:ascii="Times New Roman" w:eastAsia="Times New Roman" w:hAnsi="Times New Roman"/>
      <w:sz w:val="14"/>
    </w:rPr>
  </w:style>
  <w:style w:type="paragraph" w:customStyle="1" w:styleId="ProvinciaTesto">
    <w:name w:val="Provincia_Testo"/>
    <w:basedOn w:val="Provincia"/>
    <w:pPr>
      <w:ind w:left="567"/>
    </w:pPr>
  </w:style>
  <w:style w:type="paragraph" w:customStyle="1" w:styleId="RientroNullo">
    <w:name w:val="Rientro Nullo"/>
    <w:basedOn w:val="Normale"/>
    <w:pPr>
      <w:suppressAutoHyphens/>
      <w:spacing w:after="0" w:line="240" w:lineRule="auto"/>
      <w:jc w:val="both"/>
    </w:pPr>
    <w:rPr>
      <w:rFonts w:ascii="Times New Roman" w:eastAsia="Times New Roman" w:hAnsi="Times New Roman"/>
    </w:rPr>
  </w:style>
  <w:style w:type="paragraph" w:styleId="NormaleWeb">
    <w:name w:val="Normal (Web)"/>
    <w:basedOn w:val="Normal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  <w:lang w:eastAsia="en-US"/>
    </w:rPr>
  </w:style>
  <w:style w:type="paragraph" w:styleId="Indirizzodestinatario">
    <w:name w:val="envelope address"/>
    <w:basedOn w:val="Provincia"/>
    <w:semiHidden/>
    <w:pPr>
      <w:suppressAutoHyphens/>
      <w:spacing w:before="40" w:after="40"/>
      <w:ind w:left="5103" w:firstLine="284"/>
    </w:pPr>
    <w:rPr>
      <w:rFonts w:cs="Garamond"/>
      <w:lang w:eastAsia="ar-SA"/>
    </w:rPr>
  </w:style>
  <w:style w:type="paragraph" w:styleId="Paragrafoelenco">
    <w:name w:val="List Paragraph"/>
    <w:basedOn w:val="Normale"/>
    <w:uiPriority w:val="34"/>
    <w:qFormat/>
    <w:rsid w:val="0079223D"/>
    <w:pPr>
      <w:ind w:left="720"/>
      <w:contextualSpacing/>
    </w:pPr>
  </w:style>
  <w:style w:type="table" w:styleId="Grigliatabella">
    <w:name w:val="Table Grid"/>
    <w:basedOn w:val="Tabellanormale"/>
    <w:uiPriority w:val="59"/>
    <w:rsid w:val="00FF26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7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%20Di%20Gennaro\AppData\Roaming\Microsoft\Templates\Lettera%20DG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Lettera DG.dotx</Template>
  <TotalTime>3</TotalTime>
  <Pages>6</Pages>
  <Words>1671</Words>
  <Characters>9525</Characters>
  <Application>Microsoft Office Word</Application>
  <DocSecurity>0</DocSecurity>
  <Lines>79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Potenza, 23 ottobre 2009</vt:lpstr>
      <vt:lpstr>Potenza, 23 ottobre 2009</vt:lpstr>
    </vt:vector>
  </TitlesOfParts>
  <Company/>
  <LinksUpToDate>false</LinksUpToDate>
  <CharactersWithSpaces>11174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Potenza, 23 ottobre 2009</dc:title>
  <dc:subject/>
  <dc:creator>Di Gennaro Antonio</dc:creator>
  <cp:keywords/>
  <dc:description/>
  <cp:lastModifiedBy>gbuonansegna</cp:lastModifiedBy>
  <cp:revision>3</cp:revision>
  <cp:lastPrinted>2014-03-07T09:50:00Z</cp:lastPrinted>
  <dcterms:created xsi:type="dcterms:W3CDTF">2021-02-17T11:12:00Z</dcterms:created>
  <dcterms:modified xsi:type="dcterms:W3CDTF">2021-02-17T11:31:00Z</dcterms:modified>
</cp:coreProperties>
</file>